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42B" w:rsidRDefault="009D342B" w:rsidP="00C341E9">
      <w:pPr>
        <w:pStyle w:val="Heading2"/>
        <w:spacing w:before="0" w:beforeAutospacing="0" w:after="0" w:afterAutospacing="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pt;margin-top:-27pt;width:529.1pt;height:9in;z-index:251658240">
            <v:imagedata r:id="rId7" o:title=""/>
            <w10:wrap type="square"/>
          </v:shape>
        </w:pict>
      </w:r>
    </w:p>
    <w:p w:rsidR="009D342B" w:rsidRDefault="009D342B" w:rsidP="00831A85">
      <w:pPr>
        <w:pStyle w:val="Heading2"/>
        <w:spacing w:before="0" w:beforeAutospacing="0" w:after="0" w:afterAutospacing="0"/>
        <w:jc w:val="center"/>
        <w:rPr>
          <w:sz w:val="24"/>
          <w:szCs w:val="24"/>
        </w:rPr>
      </w:pPr>
    </w:p>
    <w:p w:rsidR="009D342B" w:rsidRDefault="009D342B" w:rsidP="00C341E9">
      <w:pPr>
        <w:shd w:val="clear" w:color="auto" w:fill="FFFFFF"/>
        <w:autoSpaceDE w:val="0"/>
        <w:autoSpaceDN w:val="0"/>
        <w:adjustRightInd w:val="0"/>
        <w:ind w:firstLine="180"/>
        <w:jc w:val="center"/>
        <w:rPr>
          <w:bCs/>
          <w:color w:val="000000"/>
          <w:sz w:val="24"/>
          <w:szCs w:val="24"/>
        </w:rPr>
      </w:pPr>
    </w:p>
    <w:p w:rsidR="009D342B" w:rsidRDefault="009D342B" w:rsidP="00C341E9">
      <w:pPr>
        <w:shd w:val="clear" w:color="auto" w:fill="FFFFFF"/>
        <w:autoSpaceDE w:val="0"/>
        <w:autoSpaceDN w:val="0"/>
        <w:adjustRightInd w:val="0"/>
        <w:ind w:firstLine="180"/>
        <w:jc w:val="center"/>
        <w:rPr>
          <w:bCs/>
          <w:color w:val="000000"/>
          <w:sz w:val="24"/>
          <w:szCs w:val="24"/>
        </w:rPr>
      </w:pPr>
    </w:p>
    <w:p w:rsidR="009D342B" w:rsidRDefault="009D342B" w:rsidP="00C341E9">
      <w:pPr>
        <w:shd w:val="clear" w:color="auto" w:fill="FFFFFF"/>
        <w:autoSpaceDE w:val="0"/>
        <w:autoSpaceDN w:val="0"/>
        <w:adjustRightInd w:val="0"/>
        <w:ind w:firstLine="180"/>
        <w:jc w:val="center"/>
        <w:rPr>
          <w:bCs/>
          <w:color w:val="000000"/>
          <w:sz w:val="24"/>
          <w:szCs w:val="24"/>
        </w:rPr>
      </w:pPr>
    </w:p>
    <w:p w:rsidR="009D342B" w:rsidRDefault="009D342B" w:rsidP="00C341E9">
      <w:pPr>
        <w:shd w:val="clear" w:color="auto" w:fill="FFFFFF"/>
        <w:autoSpaceDE w:val="0"/>
        <w:autoSpaceDN w:val="0"/>
        <w:adjustRightInd w:val="0"/>
        <w:ind w:firstLine="180"/>
        <w:jc w:val="center"/>
        <w:rPr>
          <w:bCs/>
          <w:color w:val="000000"/>
          <w:sz w:val="24"/>
          <w:szCs w:val="24"/>
        </w:rPr>
      </w:pPr>
    </w:p>
    <w:p w:rsidR="009D342B" w:rsidRPr="00C341E9" w:rsidRDefault="009D342B" w:rsidP="00C341E9">
      <w:pPr>
        <w:shd w:val="clear" w:color="auto" w:fill="FFFFFF"/>
        <w:autoSpaceDE w:val="0"/>
        <w:autoSpaceDN w:val="0"/>
        <w:adjustRightInd w:val="0"/>
        <w:ind w:firstLine="180"/>
        <w:jc w:val="center"/>
        <w:rPr>
          <w:bCs/>
          <w:color w:val="000000"/>
          <w:sz w:val="24"/>
          <w:szCs w:val="24"/>
        </w:rPr>
      </w:pPr>
      <w:r w:rsidRPr="00C341E9">
        <w:rPr>
          <w:bCs/>
          <w:color w:val="000000"/>
          <w:sz w:val="24"/>
          <w:szCs w:val="24"/>
        </w:rPr>
        <w:t>Муниципальное казённое</w:t>
      </w:r>
      <w:r>
        <w:rPr>
          <w:bCs/>
          <w:color w:val="000000"/>
          <w:sz w:val="24"/>
          <w:szCs w:val="24"/>
        </w:rPr>
        <w:t xml:space="preserve"> </w:t>
      </w:r>
      <w:r w:rsidRPr="00C341E9">
        <w:rPr>
          <w:bCs/>
          <w:color w:val="000000"/>
          <w:sz w:val="24"/>
          <w:szCs w:val="24"/>
        </w:rPr>
        <w:t>общеобразовательное учреждение</w:t>
      </w:r>
    </w:p>
    <w:p w:rsidR="009D342B" w:rsidRPr="00C341E9" w:rsidRDefault="009D342B" w:rsidP="00C341E9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4"/>
          <w:szCs w:val="24"/>
        </w:rPr>
      </w:pPr>
      <w:r w:rsidRPr="00C341E9">
        <w:rPr>
          <w:bCs/>
          <w:color w:val="000000"/>
          <w:sz w:val="24"/>
          <w:szCs w:val="24"/>
        </w:rPr>
        <w:t>«Песочнодубровская средняя общеобразовательная школа»</w:t>
      </w:r>
    </w:p>
    <w:p w:rsidR="009D342B" w:rsidRDefault="009D342B" w:rsidP="00C341E9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  <w:r w:rsidRPr="00C341E9">
        <w:rPr>
          <w:color w:val="000000"/>
          <w:sz w:val="24"/>
          <w:szCs w:val="24"/>
        </w:rPr>
        <w:t xml:space="preserve">636164, Томская область, Кожевниковский район, ул.Советская 57,тел. (8-244) 42-322, </w:t>
      </w:r>
    </w:p>
    <w:p w:rsidR="009D342B" w:rsidRPr="002F1DF1" w:rsidRDefault="009D342B" w:rsidP="002F1DF1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  <w:lang w:val="en-US"/>
        </w:rPr>
      </w:pPr>
      <w:r w:rsidRPr="002F1DF1">
        <w:rPr>
          <w:color w:val="000000"/>
          <w:sz w:val="24"/>
          <w:szCs w:val="24"/>
          <w:lang w:val="en-US"/>
        </w:rPr>
        <w:t>42-415,</w:t>
      </w:r>
      <w:r w:rsidRPr="00C341E9">
        <w:rPr>
          <w:color w:val="000000"/>
          <w:sz w:val="24"/>
          <w:szCs w:val="24"/>
          <w:lang w:val="en-US"/>
        </w:rPr>
        <w:t>E</w:t>
      </w:r>
      <w:r w:rsidRPr="002F1DF1">
        <w:rPr>
          <w:color w:val="000000"/>
          <w:sz w:val="24"/>
          <w:szCs w:val="24"/>
          <w:lang w:val="en-US"/>
        </w:rPr>
        <w:t>-</w:t>
      </w:r>
      <w:r w:rsidRPr="00C341E9">
        <w:rPr>
          <w:color w:val="000000"/>
          <w:sz w:val="24"/>
          <w:szCs w:val="24"/>
          <w:lang w:val="en-US"/>
        </w:rPr>
        <w:t>mail</w:t>
      </w:r>
      <w:r w:rsidRPr="002F1DF1">
        <w:rPr>
          <w:color w:val="000000"/>
          <w:sz w:val="24"/>
          <w:szCs w:val="24"/>
          <w:lang w:val="en-US"/>
        </w:rPr>
        <w:t xml:space="preserve">: </w:t>
      </w:r>
      <w:r w:rsidRPr="00C341E9">
        <w:rPr>
          <w:color w:val="000000"/>
          <w:sz w:val="24"/>
          <w:szCs w:val="24"/>
          <w:lang w:val="en-US"/>
        </w:rPr>
        <w:t>p</w:t>
      </w:r>
      <w:r w:rsidRPr="00C341E9">
        <w:rPr>
          <w:sz w:val="24"/>
          <w:szCs w:val="24"/>
          <w:lang w:val="en-US"/>
        </w:rPr>
        <w:t>dubrovka</w:t>
      </w:r>
      <w:r w:rsidRPr="002F1DF1">
        <w:rPr>
          <w:sz w:val="24"/>
          <w:szCs w:val="24"/>
          <w:lang w:val="en-US"/>
        </w:rPr>
        <w:t>@</w:t>
      </w:r>
      <w:r w:rsidRPr="00C341E9">
        <w:rPr>
          <w:sz w:val="24"/>
          <w:szCs w:val="24"/>
          <w:lang w:val="en-US"/>
        </w:rPr>
        <w:t>sibmail</w:t>
      </w:r>
      <w:r w:rsidRPr="002F1DF1">
        <w:rPr>
          <w:sz w:val="24"/>
          <w:szCs w:val="24"/>
          <w:lang w:val="en-US"/>
        </w:rPr>
        <w:t>.</w:t>
      </w:r>
      <w:r w:rsidRPr="00C341E9">
        <w:rPr>
          <w:sz w:val="24"/>
          <w:szCs w:val="24"/>
          <w:lang w:val="en-US"/>
        </w:rPr>
        <w:t>com</w:t>
      </w:r>
      <w:r w:rsidRPr="002F1DF1">
        <w:rPr>
          <w:color w:val="000000"/>
          <w:sz w:val="24"/>
          <w:szCs w:val="24"/>
          <w:lang w:val="en-US"/>
        </w:rPr>
        <w:t xml:space="preserve">   </w:t>
      </w:r>
      <w:r w:rsidRPr="00C341E9">
        <w:rPr>
          <w:color w:val="000000"/>
          <w:sz w:val="24"/>
          <w:szCs w:val="24"/>
        </w:rPr>
        <w:t>ИНН</w:t>
      </w:r>
      <w:r w:rsidRPr="002F1DF1">
        <w:rPr>
          <w:color w:val="000000"/>
          <w:sz w:val="24"/>
          <w:szCs w:val="24"/>
          <w:lang w:val="en-US"/>
        </w:rPr>
        <w:t xml:space="preserve"> 7008004874</w:t>
      </w:r>
    </w:p>
    <w:p w:rsidR="009D342B" w:rsidRPr="00E56837" w:rsidRDefault="009D342B" w:rsidP="00C341E9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32"/>
        <w:gridCol w:w="4922"/>
      </w:tblGrid>
      <w:tr w:rsidR="009D342B" w:rsidTr="00A17B63">
        <w:trPr>
          <w:trHeight w:val="2032"/>
        </w:trPr>
        <w:tc>
          <w:tcPr>
            <w:tcW w:w="7251" w:type="dxa"/>
            <w:tcBorders>
              <w:top w:val="nil"/>
              <w:left w:val="nil"/>
              <w:bottom w:val="nil"/>
              <w:right w:val="nil"/>
            </w:tcBorders>
          </w:tcPr>
          <w:p w:rsidR="009D342B" w:rsidRPr="00A17B63" w:rsidRDefault="009D342B" w:rsidP="00D85B28">
            <w:pPr>
              <w:rPr>
                <w:sz w:val="24"/>
                <w:szCs w:val="24"/>
              </w:rPr>
            </w:pPr>
            <w:r w:rsidRPr="00A17B63">
              <w:rPr>
                <w:sz w:val="24"/>
                <w:szCs w:val="24"/>
              </w:rPr>
              <w:t xml:space="preserve">СОГЛАСОВАНО </w:t>
            </w:r>
          </w:p>
          <w:p w:rsidR="009D342B" w:rsidRPr="00A17B63" w:rsidRDefault="009D342B" w:rsidP="00D85B28">
            <w:pPr>
              <w:rPr>
                <w:sz w:val="24"/>
                <w:szCs w:val="24"/>
              </w:rPr>
            </w:pPr>
            <w:r w:rsidRPr="00A17B63">
              <w:rPr>
                <w:sz w:val="24"/>
                <w:szCs w:val="24"/>
              </w:rPr>
              <w:t>Протокол № 5</w:t>
            </w:r>
          </w:p>
          <w:p w:rsidR="009D342B" w:rsidRPr="00A17B63" w:rsidRDefault="009D342B" w:rsidP="00A17B63">
            <w:pPr>
              <w:spacing w:before="120"/>
              <w:rPr>
                <w:sz w:val="24"/>
                <w:szCs w:val="24"/>
              </w:rPr>
            </w:pPr>
            <w:r w:rsidRPr="00A17B63">
              <w:rPr>
                <w:sz w:val="24"/>
                <w:szCs w:val="24"/>
              </w:rPr>
              <w:t>педагогического совета</w:t>
            </w:r>
          </w:p>
          <w:p w:rsidR="009D342B" w:rsidRPr="00A17B63" w:rsidRDefault="009D342B" w:rsidP="00D85B28">
            <w:pPr>
              <w:rPr>
                <w:sz w:val="24"/>
                <w:szCs w:val="24"/>
              </w:rPr>
            </w:pPr>
            <w:r w:rsidRPr="00A17B63">
              <w:rPr>
                <w:sz w:val="24"/>
                <w:szCs w:val="24"/>
              </w:rPr>
              <w:t xml:space="preserve">от 05.12.2017  </w:t>
            </w:r>
          </w:p>
          <w:p w:rsidR="009D342B" w:rsidRPr="00A17B63" w:rsidRDefault="009D342B" w:rsidP="00A17B63">
            <w:pPr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</w:rPr>
            </w:pPr>
          </w:p>
        </w:tc>
        <w:tc>
          <w:tcPr>
            <w:tcW w:w="7252" w:type="dxa"/>
            <w:tcBorders>
              <w:top w:val="nil"/>
              <w:left w:val="nil"/>
              <w:bottom w:val="nil"/>
              <w:right w:val="nil"/>
            </w:tcBorders>
          </w:tcPr>
          <w:p w:rsidR="009D342B" w:rsidRPr="00A17B63" w:rsidRDefault="009D342B" w:rsidP="00A17B63">
            <w:pPr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</w:rPr>
            </w:pPr>
          </w:p>
          <w:p w:rsidR="009D342B" w:rsidRPr="00A17B63" w:rsidRDefault="009D342B" w:rsidP="00A17B63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4"/>
              </w:rPr>
            </w:pPr>
            <w:r w:rsidRPr="00A17B63">
              <w:rPr>
                <w:bCs/>
                <w:color w:val="000000"/>
                <w:sz w:val="24"/>
              </w:rPr>
              <w:t xml:space="preserve">Утверждено </w:t>
            </w:r>
          </w:p>
          <w:p w:rsidR="009D342B" w:rsidRPr="00A17B63" w:rsidRDefault="009D342B" w:rsidP="00A17B63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4"/>
              </w:rPr>
            </w:pPr>
            <w:r w:rsidRPr="00A17B63">
              <w:rPr>
                <w:bCs/>
                <w:color w:val="000000"/>
                <w:sz w:val="24"/>
              </w:rPr>
              <w:t>Пр. № 204 от 27.12.2017</w:t>
            </w:r>
          </w:p>
          <w:p w:rsidR="009D342B" w:rsidRPr="00A17B63" w:rsidRDefault="009D342B" w:rsidP="00A17B63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4"/>
              </w:rPr>
            </w:pPr>
            <w:r w:rsidRPr="00A17B63">
              <w:rPr>
                <w:bCs/>
                <w:color w:val="000000"/>
                <w:sz w:val="24"/>
              </w:rPr>
              <w:t>директор  школы:</w:t>
            </w:r>
          </w:p>
          <w:p w:rsidR="009D342B" w:rsidRPr="00A17B63" w:rsidRDefault="009D342B" w:rsidP="00A17B63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4"/>
              </w:rPr>
            </w:pPr>
            <w:r w:rsidRPr="00A17B63">
              <w:rPr>
                <w:bCs/>
                <w:color w:val="000000"/>
                <w:sz w:val="24"/>
              </w:rPr>
              <w:t>_______________</w:t>
            </w:r>
          </w:p>
          <w:p w:rsidR="009D342B" w:rsidRPr="00A17B63" w:rsidRDefault="009D342B" w:rsidP="00A17B63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4"/>
              </w:rPr>
            </w:pPr>
            <w:r w:rsidRPr="00A17B63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И.Ю.Шайманова</w:t>
            </w:r>
          </w:p>
        </w:tc>
      </w:tr>
    </w:tbl>
    <w:p w:rsidR="009D342B" w:rsidRPr="00C341E9" w:rsidRDefault="009D342B" w:rsidP="00D85B28">
      <w:pPr>
        <w:shd w:val="clear" w:color="auto" w:fill="FFFFFF"/>
        <w:autoSpaceDE w:val="0"/>
        <w:autoSpaceDN w:val="0"/>
        <w:adjustRightInd w:val="0"/>
        <w:rPr>
          <w:rFonts w:ascii="Courier New" w:hAnsi="Courier New"/>
          <w:sz w:val="24"/>
          <w:szCs w:val="24"/>
        </w:rPr>
      </w:pPr>
    </w:p>
    <w:p w:rsidR="009D342B" w:rsidRDefault="009D342B" w:rsidP="00C341E9">
      <w:pPr>
        <w:rPr>
          <w:sz w:val="24"/>
        </w:rPr>
      </w:pPr>
      <w:r>
        <w:rPr>
          <w:sz w:val="24"/>
        </w:rPr>
        <w:t xml:space="preserve"> </w:t>
      </w:r>
    </w:p>
    <w:p w:rsidR="009D342B" w:rsidRDefault="009D342B" w:rsidP="00C341E9">
      <w:pPr>
        <w:pStyle w:val="Heading2"/>
        <w:spacing w:before="0" w:beforeAutospacing="0" w:after="0" w:afterAutospacing="0"/>
        <w:rPr>
          <w:sz w:val="24"/>
          <w:szCs w:val="24"/>
        </w:rPr>
      </w:pPr>
    </w:p>
    <w:p w:rsidR="009D342B" w:rsidRDefault="009D342B" w:rsidP="00831A85">
      <w:pPr>
        <w:pStyle w:val="Heading2"/>
        <w:spacing w:before="0" w:beforeAutospacing="0" w:after="0" w:afterAutospacing="0"/>
        <w:jc w:val="center"/>
        <w:rPr>
          <w:sz w:val="24"/>
          <w:szCs w:val="24"/>
        </w:rPr>
      </w:pPr>
      <w:r w:rsidRPr="00065D6C">
        <w:rPr>
          <w:sz w:val="24"/>
          <w:szCs w:val="24"/>
        </w:rPr>
        <w:t>ПОЛОЖЕНИЕ</w:t>
      </w:r>
      <w:r>
        <w:rPr>
          <w:sz w:val="24"/>
          <w:szCs w:val="24"/>
        </w:rPr>
        <w:t xml:space="preserve">   </w:t>
      </w:r>
    </w:p>
    <w:p w:rsidR="009D342B" w:rsidRPr="00065D6C" w:rsidRDefault="009D342B" w:rsidP="00831A85">
      <w:pPr>
        <w:pStyle w:val="Heading2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65D6C">
        <w:rPr>
          <w:sz w:val="24"/>
          <w:szCs w:val="24"/>
        </w:rPr>
        <w:t>о творческой группе педагогов</w:t>
      </w:r>
    </w:p>
    <w:p w:rsidR="009D342B" w:rsidRPr="009A3D5C" w:rsidRDefault="009D342B" w:rsidP="00831A85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D342B" w:rsidRDefault="009D342B" w:rsidP="00831A85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smartTag w:uri="urn:schemas-microsoft-com:office:smarttags" w:element="place">
        <w:r w:rsidRPr="00065D6C">
          <w:rPr>
            <w:b/>
            <w:bCs/>
            <w:sz w:val="24"/>
            <w:szCs w:val="24"/>
            <w:lang w:val="en-US"/>
          </w:rPr>
          <w:t>I</w:t>
        </w:r>
        <w:r w:rsidRPr="00065D6C">
          <w:rPr>
            <w:b/>
            <w:bCs/>
            <w:sz w:val="24"/>
            <w:szCs w:val="24"/>
          </w:rPr>
          <w:t>.</w:t>
        </w:r>
      </w:smartTag>
      <w:r w:rsidRPr="00065D6C">
        <w:rPr>
          <w:b/>
          <w:sz w:val="24"/>
          <w:szCs w:val="24"/>
        </w:rPr>
        <w:t xml:space="preserve"> Общие положения</w:t>
      </w:r>
    </w:p>
    <w:p w:rsidR="009D342B" w:rsidRPr="00555368" w:rsidRDefault="009D342B" w:rsidP="002F1DF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555368">
        <w:rPr>
          <w:sz w:val="24"/>
          <w:szCs w:val="24"/>
        </w:rPr>
        <w:t xml:space="preserve"> </w:t>
      </w:r>
      <w:r w:rsidRPr="009A3D5C">
        <w:rPr>
          <w:sz w:val="24"/>
          <w:szCs w:val="24"/>
        </w:rPr>
        <w:t>Данное положение разработано в соответствии со с</w:t>
      </w:r>
      <w:r>
        <w:rPr>
          <w:sz w:val="24"/>
          <w:szCs w:val="24"/>
        </w:rPr>
        <w:t xml:space="preserve">татьей 32 ФЗ РФ </w:t>
      </w:r>
      <w:r w:rsidRPr="009A3D5C">
        <w:rPr>
          <w:sz w:val="24"/>
          <w:szCs w:val="24"/>
        </w:rPr>
        <w:t>«Об образовании</w:t>
      </w:r>
      <w:r>
        <w:rPr>
          <w:sz w:val="24"/>
          <w:szCs w:val="24"/>
        </w:rPr>
        <w:t xml:space="preserve"> в Российской Федерации</w:t>
      </w:r>
      <w:r w:rsidRPr="009A3D5C">
        <w:rPr>
          <w:sz w:val="24"/>
          <w:szCs w:val="24"/>
        </w:rPr>
        <w:t xml:space="preserve">», </w:t>
      </w:r>
      <w:r>
        <w:rPr>
          <w:sz w:val="24"/>
          <w:szCs w:val="24"/>
        </w:rPr>
        <w:t xml:space="preserve"> </w:t>
      </w:r>
      <w:r w:rsidRPr="009A3D5C">
        <w:rPr>
          <w:sz w:val="24"/>
          <w:szCs w:val="24"/>
        </w:rPr>
        <w:t>пунктом 65 Типового положения об общеобразовательном     учреждении, пунктом 7.15 Устава школы.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1.1.Творческая группа – это профессиональное объединение педагогов, заинтересованных в форме коллективного сотрудничества по изучению, разработке и обобщению материалов по направлениям образовательной деятельности с целью поиска оптимальных путей совершенствования образовательного процесса в Муниципальном</w:t>
      </w:r>
      <w:r>
        <w:rPr>
          <w:rFonts w:ascii="Times New Roman" w:hAnsi="Times New Roman"/>
          <w:sz w:val="24"/>
          <w:szCs w:val="24"/>
        </w:rPr>
        <w:t xml:space="preserve">  казенном </w:t>
      </w:r>
      <w:r w:rsidRPr="00065D6C">
        <w:rPr>
          <w:rFonts w:ascii="Times New Roman" w:hAnsi="Times New Roman"/>
          <w:sz w:val="24"/>
          <w:szCs w:val="24"/>
        </w:rPr>
        <w:t xml:space="preserve"> образовательном учреждении «</w:t>
      </w:r>
      <w:r>
        <w:rPr>
          <w:rFonts w:ascii="Times New Roman" w:hAnsi="Times New Roman"/>
          <w:sz w:val="24"/>
          <w:szCs w:val="24"/>
        </w:rPr>
        <w:t>Песочнодубровская СОШ</w:t>
      </w:r>
      <w:r w:rsidRPr="00065D6C">
        <w:rPr>
          <w:rFonts w:ascii="Times New Roman" w:hAnsi="Times New Roman"/>
          <w:sz w:val="24"/>
          <w:szCs w:val="24"/>
        </w:rPr>
        <w:t>» (далее - Общеобразовательное Учреждение)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1.2.Творческая группа – это временное структурное подразделение методической службы ОУ, объединяющее педагогов, имеющих высокий уровень профессионализма.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1.3. Группа создается и прекращает свою деятельность по инициативе участников группы и по мере решения стоящих перед группой задач. 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1.4.Творческая группа организуется при наличии не менее трех учителей-предметников по одной образовательной области или нескольким и утверждается приказом директора.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1.5.В своей деятельности творческая группа руководствуется Уставом и другими локальными правовыми актами ОУ.</w:t>
      </w:r>
    </w:p>
    <w:p w:rsidR="009D342B" w:rsidRPr="00AC2E01" w:rsidRDefault="009D342B" w:rsidP="002F1DF1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AC2E01">
        <w:rPr>
          <w:b/>
          <w:sz w:val="24"/>
          <w:szCs w:val="24"/>
        </w:rPr>
        <w:t xml:space="preserve">Цель создания: </w:t>
      </w:r>
    </w:p>
    <w:p w:rsidR="009D342B" w:rsidRPr="00AC2E01" w:rsidRDefault="009D342B" w:rsidP="002F1DF1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AC2E01">
        <w:rPr>
          <w:sz w:val="24"/>
          <w:szCs w:val="24"/>
        </w:rPr>
        <w:t>Объединение педагогов, участвующих в научно-педагогическом исследовании и научно-практическом поиске при совершенствовании учебно-воспитательного процесса.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65D6C">
        <w:rPr>
          <w:rFonts w:ascii="Times New Roman" w:hAnsi="Times New Roman"/>
          <w:b/>
          <w:sz w:val="24"/>
          <w:szCs w:val="24"/>
        </w:rPr>
        <w:t>. Задачи творческой группы учителей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2.1.Разработка и реализация целевых программ по направлениям образовательной деятельности ОУ.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2.2.Повышение творческого потенциала педагогов.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2.3.Формирование творческого коллектива педагогов-единомышленников.</w:t>
      </w:r>
    </w:p>
    <w:p w:rsidR="009D342B" w:rsidRPr="00065D6C" w:rsidRDefault="009D342B" w:rsidP="002F1DF1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2.4.Апробация и внедрение новых педагогических технологий.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2.5.Разрешение в совместной работе профессиональных проблем, трудностей обучения и воспитания, оказание помощи педагогам в овладении инновационными процессами в обучении и воспитании.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2.6.Обобщение опыта работы учителей-предметников по направлению образовательной деятельности, определенной проблеме.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2.7.Изучение литературы и передового опыта по данной проблеме. </w:t>
      </w:r>
    </w:p>
    <w:p w:rsidR="009D342B" w:rsidRPr="00065D6C" w:rsidRDefault="009D342B" w:rsidP="00831A85">
      <w:pPr>
        <w:pStyle w:val="NoSpacing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2.8.Проектирование процесса совершенствования и реализации образовательного процесса. 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2.9. Разработка методических рекомендаций на основе результатов, полученных в группе. 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2.10.Представление своих исследований для обсуждения педагогической общественности (на научно-практических конференциях, педагогических чтениях и т. д.); 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2.11.Публикация материалов в печати.</w:t>
      </w:r>
    </w:p>
    <w:p w:rsidR="009D342B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</w:p>
    <w:p w:rsidR="009D342B" w:rsidRPr="00782B54" w:rsidRDefault="009D342B" w:rsidP="00831A85">
      <w:pPr>
        <w:pStyle w:val="NoSpacing"/>
        <w:rPr>
          <w:rFonts w:ascii="Times New Roman" w:hAnsi="Times New Roman"/>
          <w:b/>
          <w:sz w:val="24"/>
          <w:szCs w:val="24"/>
        </w:rPr>
      </w:pPr>
      <w:r w:rsidRPr="00782B5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82B54">
        <w:rPr>
          <w:rFonts w:ascii="Times New Roman" w:hAnsi="Times New Roman"/>
          <w:b/>
          <w:sz w:val="24"/>
          <w:szCs w:val="24"/>
        </w:rPr>
        <w:t>. Организация деятельности творческой группы</w:t>
      </w:r>
    </w:p>
    <w:p w:rsidR="009D342B" w:rsidRPr="00782B54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3.1.Для организации работы творческой группы назначается руководитель из числа опытных педагогов.</w:t>
      </w:r>
    </w:p>
    <w:p w:rsidR="009D342B" w:rsidRPr="00782B54" w:rsidRDefault="009D342B" w:rsidP="00831A85">
      <w:pPr>
        <w:pStyle w:val="NoSpacing"/>
        <w:rPr>
          <w:rFonts w:ascii="Times New Roman" w:hAnsi="Times New Roman"/>
          <w:iCs/>
          <w:sz w:val="24"/>
          <w:szCs w:val="24"/>
        </w:rPr>
      </w:pPr>
      <w:r w:rsidRPr="00782B54">
        <w:rPr>
          <w:rFonts w:ascii="Times New Roman" w:hAnsi="Times New Roman"/>
          <w:iCs/>
          <w:sz w:val="24"/>
          <w:szCs w:val="24"/>
        </w:rPr>
        <w:t>3.2.Руководитель творческой группы:</w:t>
      </w:r>
    </w:p>
    <w:p w:rsidR="009D342B" w:rsidRPr="00782B54" w:rsidRDefault="009D342B" w:rsidP="00831A85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организует разработку плана работы творческой группы;</w:t>
      </w:r>
    </w:p>
    <w:p w:rsidR="009D342B" w:rsidRPr="00782B54" w:rsidRDefault="009D342B" w:rsidP="00831A85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определяет формы сбора и обобщения информации;</w:t>
      </w:r>
    </w:p>
    <w:p w:rsidR="009D342B" w:rsidRPr="00782B54" w:rsidRDefault="009D342B" w:rsidP="00831A85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предлагает варианты активного участия каждого в работе группы;</w:t>
      </w:r>
    </w:p>
    <w:p w:rsidR="009D342B" w:rsidRPr="00782B54" w:rsidRDefault="009D342B" w:rsidP="00831A85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обобщает и систематизирует материалы;</w:t>
      </w:r>
    </w:p>
    <w:p w:rsidR="009D342B" w:rsidRPr="00782B54" w:rsidRDefault="009D342B" w:rsidP="00831A85">
      <w:pPr>
        <w:pStyle w:val="NoSpacing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анализирует предложения и выносит их на обсуждение группы, предлагает стратегию разработки темы, проекта и т.д.</w:t>
      </w:r>
    </w:p>
    <w:p w:rsidR="009D342B" w:rsidRPr="00782B54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3.3.Участники группы разрабатывают программу деятельности под руководством администрации.</w:t>
      </w:r>
    </w:p>
    <w:p w:rsidR="009D342B" w:rsidRPr="00782B54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 xml:space="preserve">3.4. Группа имеет план работы и оформленные результаты творческого решения проблем в виде продукта творческой, индивидуальной или коллективной педагогической деятельности. </w:t>
      </w:r>
    </w:p>
    <w:p w:rsidR="009D342B" w:rsidRPr="00782B54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 xml:space="preserve">3.5. Педагогический совет школы оказывает содействие в экспертизе результатов деятельности группы и продвижении передовых идей, рекомендаций и опыта. </w:t>
      </w:r>
    </w:p>
    <w:p w:rsidR="009D342B" w:rsidRPr="00782B54" w:rsidRDefault="009D342B" w:rsidP="00831A85">
      <w:pPr>
        <w:pStyle w:val="NoSpacing"/>
        <w:rPr>
          <w:rFonts w:ascii="Times New Roman" w:hAnsi="Times New Roman"/>
          <w:iCs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3.6.</w:t>
      </w:r>
      <w:r w:rsidRPr="00782B54">
        <w:rPr>
          <w:rFonts w:ascii="Times New Roman" w:hAnsi="Times New Roman"/>
          <w:iCs/>
          <w:sz w:val="24"/>
          <w:szCs w:val="24"/>
        </w:rPr>
        <w:t>Педагоги – члены творческой группы:</w:t>
      </w:r>
    </w:p>
    <w:p w:rsidR="009D342B" w:rsidRPr="00782B54" w:rsidRDefault="009D342B" w:rsidP="00831A85">
      <w:pPr>
        <w:pStyle w:val="NoSpacing"/>
        <w:numPr>
          <w:ilvl w:val="0"/>
          <w:numId w:val="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активно участвуют в заседаниях группы, привнося свой вклад в каждое занятие;</w:t>
      </w:r>
    </w:p>
    <w:p w:rsidR="009D342B" w:rsidRPr="00782B54" w:rsidRDefault="009D342B" w:rsidP="00831A85">
      <w:pPr>
        <w:pStyle w:val="NoSpacing"/>
        <w:numPr>
          <w:ilvl w:val="0"/>
          <w:numId w:val="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представляют собственные практические разработки, обобщенный опыт своей работы в соответствии с темой работы группы;</w:t>
      </w:r>
    </w:p>
    <w:p w:rsidR="009D342B" w:rsidRPr="00782B54" w:rsidRDefault="009D342B" w:rsidP="00831A85">
      <w:pPr>
        <w:pStyle w:val="NoSpacing"/>
        <w:numPr>
          <w:ilvl w:val="0"/>
          <w:numId w:val="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>выполняют творческие задания руководителя группы и коллектива педагогов;</w:t>
      </w:r>
    </w:p>
    <w:p w:rsidR="009D342B" w:rsidRPr="00782B54" w:rsidRDefault="009D342B" w:rsidP="00831A85">
      <w:pPr>
        <w:pStyle w:val="NoSpacing"/>
        <w:numPr>
          <w:ilvl w:val="0"/>
          <w:numId w:val="7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782B54">
        <w:rPr>
          <w:rFonts w:ascii="Times New Roman" w:hAnsi="Times New Roman"/>
          <w:sz w:val="24"/>
          <w:szCs w:val="24"/>
        </w:rPr>
        <w:t xml:space="preserve">высказывают свое мнение по предложенным материалам, докладывают о результатах апробирования той или иной методики, способа, приема преподавания и т. п. </w:t>
      </w:r>
    </w:p>
    <w:p w:rsidR="009D342B" w:rsidRPr="00782B54" w:rsidRDefault="009D342B" w:rsidP="00831A85">
      <w:pPr>
        <w:widowControl w:val="0"/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782B54">
        <w:rPr>
          <w:sz w:val="24"/>
          <w:szCs w:val="24"/>
        </w:rPr>
        <w:t>3.7.Творческая группа создается и прекращает свою деятельность по мере решения стоящих перед группой задач.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b/>
          <w:sz w:val="24"/>
          <w:szCs w:val="24"/>
        </w:rPr>
      </w:pPr>
      <w:r w:rsidRPr="00065D6C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065D6C">
        <w:rPr>
          <w:rFonts w:ascii="Times New Roman" w:hAnsi="Times New Roman"/>
          <w:b/>
          <w:sz w:val="24"/>
          <w:szCs w:val="24"/>
        </w:rPr>
        <w:t>. Содержание и формы работы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4.1.Формы работы творческой группы носят продуктивный характер: 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теоретические семинары (доклады, сообщения);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семинары-практикумы (доклады, сообщения с практическим показом на уроках, занятиях, классных и внеклассных мероприятиях), практикумы;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мастер - классы;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деловые игры;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«круглые столы»;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«мозговые штурмы»;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школа передового опыта; </w:t>
      </w:r>
    </w:p>
    <w:p w:rsidR="009D342B" w:rsidRPr="00065D6C" w:rsidRDefault="009D342B" w:rsidP="00831A85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форумы (обсуждение современных новейших методик, достижений психолого-педагогической науки, передового педагогического опыта).</w:t>
      </w:r>
    </w:p>
    <w:p w:rsidR="009D342B" w:rsidRPr="00065D6C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4.2.В качестве общего результата работы группы является документально оформленный пакет методических рекомендаций, разработок, пособий и т.п.</w:t>
      </w:r>
    </w:p>
    <w:p w:rsidR="009D342B" w:rsidRDefault="009D342B" w:rsidP="00831A8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D342B" w:rsidRPr="00065D6C" w:rsidRDefault="009D342B" w:rsidP="00831A85">
      <w:pPr>
        <w:pStyle w:val="NoSpacing"/>
        <w:rPr>
          <w:rFonts w:ascii="Times New Roman" w:hAnsi="Times New Roman"/>
          <w:b/>
          <w:sz w:val="24"/>
          <w:szCs w:val="24"/>
        </w:rPr>
      </w:pPr>
      <w:r w:rsidRPr="00065D6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065D6C">
        <w:rPr>
          <w:rFonts w:ascii="Times New Roman" w:hAnsi="Times New Roman"/>
          <w:b/>
          <w:sz w:val="24"/>
          <w:szCs w:val="24"/>
        </w:rPr>
        <w:t>. Документы и отчетность:</w:t>
      </w:r>
    </w:p>
    <w:p w:rsidR="009D342B" w:rsidRPr="00065D6C" w:rsidRDefault="009D342B" w:rsidP="00831A85">
      <w:pPr>
        <w:pStyle w:val="NoSpacing"/>
        <w:numPr>
          <w:ilvl w:val="1"/>
          <w:numId w:val="9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Положение о творческой группе. </w:t>
      </w:r>
    </w:p>
    <w:p w:rsidR="009D342B" w:rsidRPr="00065D6C" w:rsidRDefault="009D342B" w:rsidP="00831A85">
      <w:pPr>
        <w:pStyle w:val="NoSpacing"/>
        <w:numPr>
          <w:ilvl w:val="1"/>
          <w:numId w:val="9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Информационная карта творческой группы </w:t>
      </w:r>
    </w:p>
    <w:p w:rsidR="009D342B" w:rsidRPr="00065D6C" w:rsidRDefault="009D342B" w:rsidP="00831A85">
      <w:pPr>
        <w:pStyle w:val="NoSpacing"/>
        <w:numPr>
          <w:ilvl w:val="1"/>
          <w:numId w:val="9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>План работы творческой группы над проблемой.</w:t>
      </w:r>
    </w:p>
    <w:p w:rsidR="009D342B" w:rsidRPr="00065D6C" w:rsidRDefault="009D342B" w:rsidP="00831A85">
      <w:pPr>
        <w:pStyle w:val="NoSpacing"/>
        <w:numPr>
          <w:ilvl w:val="1"/>
          <w:numId w:val="9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065D6C">
        <w:rPr>
          <w:rFonts w:ascii="Times New Roman" w:hAnsi="Times New Roman"/>
          <w:sz w:val="24"/>
          <w:szCs w:val="24"/>
        </w:rPr>
        <w:t xml:space="preserve">Методические рекомендации. </w:t>
      </w:r>
    </w:p>
    <w:p w:rsidR="009D342B" w:rsidRPr="004954B6" w:rsidRDefault="009D342B" w:rsidP="00831A85">
      <w:pPr>
        <w:pStyle w:val="NoSpacing"/>
        <w:tabs>
          <w:tab w:val="left" w:pos="284"/>
          <w:tab w:val="left" w:pos="426"/>
          <w:tab w:val="num" w:pos="480"/>
          <w:tab w:val="left" w:pos="2280"/>
        </w:tabs>
        <w:rPr>
          <w:sz w:val="24"/>
          <w:szCs w:val="24"/>
        </w:rPr>
      </w:pPr>
    </w:p>
    <w:p w:rsidR="009D342B" w:rsidRPr="00DE4EB2" w:rsidRDefault="009D342B" w:rsidP="00831A85">
      <w:pPr>
        <w:pStyle w:val="NoSpacing"/>
        <w:rPr>
          <w:rFonts w:ascii="Times New Roman" w:hAnsi="Times New Roman"/>
          <w:b/>
          <w:sz w:val="24"/>
          <w:szCs w:val="24"/>
        </w:rPr>
      </w:pPr>
      <w:r w:rsidRPr="00DE4EB2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DE4EB2">
        <w:rPr>
          <w:rFonts w:ascii="Times New Roman" w:hAnsi="Times New Roman"/>
          <w:b/>
          <w:sz w:val="24"/>
          <w:szCs w:val="24"/>
        </w:rPr>
        <w:t>. Компетенция и ответственность творческой группы</w:t>
      </w:r>
    </w:p>
    <w:p w:rsidR="009D342B" w:rsidRPr="00DE4EB2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6.1.Вычленение приоритетной проблемы для работы.</w:t>
      </w:r>
    </w:p>
    <w:p w:rsidR="009D342B" w:rsidRPr="00DE4EB2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6.2.Организация методической работы по определённому направлению, обобщение и обнародование всех результатов.</w:t>
      </w:r>
    </w:p>
    <w:p w:rsidR="009D342B" w:rsidRPr="00DE4EB2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6.3.Апробация новых технологий, методик, новых программ, учебников, учебных пособий и т.п., обеспечивающих развитие ОУ.</w:t>
      </w:r>
    </w:p>
    <w:p w:rsidR="009D342B" w:rsidRPr="00DE4EB2" w:rsidRDefault="009D342B" w:rsidP="00831A85">
      <w:pPr>
        <w:pStyle w:val="NoSpacing"/>
        <w:rPr>
          <w:rFonts w:ascii="Times New Roman" w:hAnsi="Times New Roman"/>
          <w:i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6.4</w:t>
      </w:r>
      <w:r w:rsidRPr="00DE4EB2">
        <w:rPr>
          <w:rFonts w:ascii="Times New Roman" w:hAnsi="Times New Roman"/>
          <w:i/>
          <w:sz w:val="24"/>
          <w:szCs w:val="24"/>
        </w:rPr>
        <w:t>.Права творческой группы:</w:t>
      </w:r>
    </w:p>
    <w:p w:rsidR="009D342B" w:rsidRPr="00DE4EB2" w:rsidRDefault="009D342B" w:rsidP="00831A85">
      <w:pPr>
        <w:pStyle w:val="NoSpacing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Постановка вопроса о включении плана работы творческой группы в план работы ОУ, в программу её развития.</w:t>
      </w:r>
    </w:p>
    <w:p w:rsidR="009D342B" w:rsidRPr="00DE4EB2" w:rsidRDefault="009D342B" w:rsidP="00831A85">
      <w:pPr>
        <w:pStyle w:val="NoSpacing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Требования от администрации помощи в научном, финансовом, материальном и др. обеспечении работы творческой группы.</w:t>
      </w:r>
    </w:p>
    <w:p w:rsidR="009D342B" w:rsidRPr="00DE4EB2" w:rsidRDefault="009D342B" w:rsidP="00831A85">
      <w:pPr>
        <w:pStyle w:val="NoSpacing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Апробация новых технологий, методик, новых программ, учебников, учебных пособий и т.п., обеспечивающих развитие ОУ.</w:t>
      </w:r>
    </w:p>
    <w:p w:rsidR="009D342B" w:rsidRPr="00DE4EB2" w:rsidRDefault="009D342B" w:rsidP="00831A85">
      <w:pPr>
        <w:pStyle w:val="NoSpacing"/>
        <w:rPr>
          <w:rFonts w:ascii="Times New Roman" w:hAnsi="Times New Roman"/>
          <w:i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6.5</w:t>
      </w:r>
      <w:r w:rsidRPr="00DE4EB2">
        <w:rPr>
          <w:rFonts w:ascii="Times New Roman" w:hAnsi="Times New Roman"/>
          <w:i/>
          <w:sz w:val="24"/>
          <w:szCs w:val="24"/>
        </w:rPr>
        <w:t>.Ответственность</w:t>
      </w:r>
    </w:p>
    <w:p w:rsidR="009D342B" w:rsidRPr="00DE4EB2" w:rsidRDefault="009D342B" w:rsidP="00831A85">
      <w:pPr>
        <w:pStyle w:val="NoSpacing"/>
        <w:numPr>
          <w:ilvl w:val="0"/>
          <w:numId w:val="11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За подготовку программных документов работы творческой группы.</w:t>
      </w:r>
    </w:p>
    <w:p w:rsidR="009D342B" w:rsidRPr="00DE4EB2" w:rsidRDefault="009D342B" w:rsidP="00831A85">
      <w:pPr>
        <w:pStyle w:val="NoSpacing"/>
        <w:numPr>
          <w:ilvl w:val="0"/>
          <w:numId w:val="11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За систематическое отслеживание результативности реализации плана работы творческой группы.</w:t>
      </w:r>
    </w:p>
    <w:p w:rsidR="009D342B" w:rsidRPr="00DE4EB2" w:rsidRDefault="009D342B" w:rsidP="00831A85">
      <w:pPr>
        <w:pStyle w:val="NoSpacing"/>
        <w:numPr>
          <w:ilvl w:val="0"/>
          <w:numId w:val="11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DE4EB2">
        <w:rPr>
          <w:rFonts w:ascii="Times New Roman" w:hAnsi="Times New Roman"/>
          <w:sz w:val="24"/>
          <w:szCs w:val="24"/>
        </w:rPr>
        <w:t>За своевременное информирование администрации о результатах реализации плана работы творческой группы.</w:t>
      </w:r>
    </w:p>
    <w:p w:rsidR="009D342B" w:rsidRPr="00DE4EB2" w:rsidRDefault="009D342B" w:rsidP="00831A85">
      <w:pPr>
        <w:pStyle w:val="NoSpacing"/>
        <w:rPr>
          <w:rFonts w:ascii="Times New Roman" w:hAnsi="Times New Roman"/>
          <w:sz w:val="24"/>
          <w:szCs w:val="24"/>
        </w:rPr>
      </w:pPr>
    </w:p>
    <w:p w:rsidR="009D342B" w:rsidRPr="00B941D4" w:rsidRDefault="009D342B" w:rsidP="00831A85">
      <w:pPr>
        <w:pStyle w:val="Heading4"/>
        <w:keepNext w:val="0"/>
        <w:tabs>
          <w:tab w:val="left" w:pos="2280"/>
        </w:tabs>
        <w:spacing w:before="0" w:after="0"/>
        <w:ind w:right="-1080"/>
        <w:rPr>
          <w:b w:val="0"/>
          <w:sz w:val="24"/>
          <w:szCs w:val="24"/>
        </w:rPr>
      </w:pPr>
      <w:r w:rsidRPr="00B941D4">
        <w:rPr>
          <w:rStyle w:val="Strong"/>
          <w:b/>
          <w:bCs w:val="0"/>
          <w:sz w:val="24"/>
          <w:szCs w:val="24"/>
          <w:lang w:val="en-US"/>
        </w:rPr>
        <w:t>VII</w:t>
      </w:r>
      <w:r w:rsidRPr="00B941D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.</w:t>
      </w:r>
      <w:r w:rsidRPr="00B941D4">
        <w:rPr>
          <w:sz w:val="24"/>
          <w:szCs w:val="24"/>
        </w:rPr>
        <w:t>Права педагогов творческой группы</w:t>
      </w:r>
    </w:p>
    <w:p w:rsidR="009D342B" w:rsidRPr="00B941D4" w:rsidRDefault="009D342B" w:rsidP="00831A85">
      <w:pPr>
        <w:tabs>
          <w:tab w:val="num" w:pos="480"/>
          <w:tab w:val="left" w:pos="2280"/>
        </w:tabs>
        <w:ind w:left="1080" w:right="-1080" w:firstLine="720"/>
        <w:rPr>
          <w:color w:val="333333"/>
          <w:sz w:val="24"/>
          <w:szCs w:val="24"/>
        </w:rPr>
      </w:pPr>
      <w:r w:rsidRPr="00B941D4">
        <w:rPr>
          <w:color w:val="333333"/>
          <w:sz w:val="24"/>
          <w:szCs w:val="24"/>
        </w:rPr>
        <w:t>Педагоги творческой группы имеют право:</w:t>
      </w:r>
    </w:p>
    <w:p w:rsidR="009D342B" w:rsidRPr="00B941D4" w:rsidRDefault="009D342B" w:rsidP="00831A85">
      <w:pPr>
        <w:ind w:left="360" w:right="-12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7.1   Г</w:t>
      </w:r>
      <w:r w:rsidRPr="00B941D4">
        <w:rPr>
          <w:color w:val="333333"/>
          <w:sz w:val="24"/>
          <w:szCs w:val="24"/>
        </w:rPr>
        <w:t xml:space="preserve">отовить учителям предложения и рекомендации о повышении квалификационной категории; </w:t>
      </w:r>
    </w:p>
    <w:p w:rsidR="009D342B" w:rsidRPr="00B941D4" w:rsidRDefault="009D342B" w:rsidP="00831A85">
      <w:pPr>
        <w:ind w:left="360" w:right="-12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7.2    В</w:t>
      </w:r>
      <w:r w:rsidRPr="00B941D4">
        <w:rPr>
          <w:color w:val="333333"/>
          <w:sz w:val="24"/>
          <w:szCs w:val="24"/>
        </w:rPr>
        <w:t xml:space="preserve">ыдвигать предложения об улучшении учебного процесса в школе; </w:t>
      </w:r>
    </w:p>
    <w:p w:rsidR="009D342B" w:rsidRPr="00B941D4" w:rsidRDefault="009D342B" w:rsidP="00831A85">
      <w:pPr>
        <w:numPr>
          <w:ilvl w:val="1"/>
          <w:numId w:val="12"/>
        </w:num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С</w:t>
      </w:r>
      <w:r w:rsidRPr="00B941D4">
        <w:rPr>
          <w:color w:val="333333"/>
          <w:sz w:val="24"/>
          <w:szCs w:val="24"/>
        </w:rPr>
        <w:t xml:space="preserve">тавить вопрос о публикации материалов о передовом педагогическом опыте, накопленном творческой группой; </w:t>
      </w:r>
    </w:p>
    <w:p w:rsidR="009D342B" w:rsidRPr="00B941D4" w:rsidRDefault="009D342B" w:rsidP="00831A85">
      <w:pPr>
        <w:ind w:left="36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7.4  Х</w:t>
      </w:r>
      <w:r w:rsidRPr="00B941D4">
        <w:rPr>
          <w:color w:val="333333"/>
          <w:sz w:val="24"/>
          <w:szCs w:val="24"/>
        </w:rPr>
        <w:t xml:space="preserve">одатайствовать о поощрении сотрудников творческой группы за активное участие в учебно-воспитательной экспериментальной, научно-методической и опытно-поисковой деятельности; </w:t>
      </w:r>
    </w:p>
    <w:p w:rsidR="009D342B" w:rsidRPr="00B941D4" w:rsidRDefault="009D342B" w:rsidP="00831A85">
      <w:pPr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7.5 Р</w:t>
      </w:r>
      <w:r w:rsidRPr="00B941D4">
        <w:rPr>
          <w:color w:val="333333"/>
          <w:sz w:val="24"/>
          <w:szCs w:val="24"/>
        </w:rPr>
        <w:t xml:space="preserve">екомендовать учителям различные формы повышения квалификации. </w:t>
      </w:r>
    </w:p>
    <w:p w:rsidR="009D342B" w:rsidRDefault="009D342B" w:rsidP="00831A85">
      <w:pPr>
        <w:pStyle w:val="Heading4"/>
        <w:keepNext w:val="0"/>
        <w:spacing w:before="0" w:after="0"/>
        <w:rPr>
          <w:rStyle w:val="Strong"/>
          <w:b/>
          <w:color w:val="333333"/>
          <w:sz w:val="24"/>
          <w:szCs w:val="24"/>
          <w:lang w:eastAsia="en-US"/>
        </w:rPr>
      </w:pPr>
    </w:p>
    <w:p w:rsidR="009D342B" w:rsidRPr="00B941D4" w:rsidRDefault="009D342B" w:rsidP="00831A85">
      <w:pPr>
        <w:pStyle w:val="Heading4"/>
        <w:keepNext w:val="0"/>
        <w:spacing w:before="0" w:after="0"/>
        <w:rPr>
          <w:bCs w:val="0"/>
          <w:sz w:val="24"/>
          <w:szCs w:val="24"/>
        </w:rPr>
      </w:pPr>
      <w:r>
        <w:rPr>
          <w:rStyle w:val="Strong"/>
          <w:b/>
          <w:bCs w:val="0"/>
          <w:sz w:val="24"/>
          <w:szCs w:val="24"/>
        </w:rPr>
        <w:t xml:space="preserve">       </w:t>
      </w:r>
      <w:r w:rsidRPr="00B86FFB">
        <w:rPr>
          <w:rStyle w:val="Strong"/>
          <w:b/>
          <w:bCs w:val="0"/>
          <w:sz w:val="24"/>
          <w:szCs w:val="24"/>
          <w:lang w:val="en-US"/>
        </w:rPr>
        <w:t>VIII</w:t>
      </w:r>
      <w:r w:rsidRPr="00B86FFB">
        <w:rPr>
          <w:rStyle w:val="Strong"/>
          <w:b/>
          <w:bCs w:val="0"/>
          <w:sz w:val="24"/>
          <w:szCs w:val="24"/>
        </w:rPr>
        <w:t>.</w:t>
      </w:r>
      <w:r w:rsidRPr="00DE4EB2">
        <w:rPr>
          <w:rStyle w:val="Strong"/>
          <w:bCs w:val="0"/>
          <w:sz w:val="24"/>
          <w:szCs w:val="24"/>
        </w:rPr>
        <w:t xml:space="preserve"> </w:t>
      </w:r>
      <w:r w:rsidRPr="00B941D4">
        <w:rPr>
          <w:bCs w:val="0"/>
          <w:sz w:val="24"/>
          <w:szCs w:val="24"/>
        </w:rPr>
        <w:t>Контроль за деятельностью ТГ</w:t>
      </w:r>
    </w:p>
    <w:p w:rsidR="009D342B" w:rsidRPr="00B941D4" w:rsidRDefault="009D342B" w:rsidP="00831A85">
      <w:pPr>
        <w:rPr>
          <w:sz w:val="24"/>
          <w:szCs w:val="24"/>
        </w:rPr>
      </w:pPr>
    </w:p>
    <w:p w:rsidR="009D342B" w:rsidRPr="00B941D4" w:rsidRDefault="009D342B" w:rsidP="00831A85">
      <w:pPr>
        <w:numPr>
          <w:ilvl w:val="1"/>
          <w:numId w:val="13"/>
        </w:numPr>
        <w:jc w:val="both"/>
        <w:rPr>
          <w:sz w:val="24"/>
          <w:szCs w:val="24"/>
        </w:rPr>
      </w:pPr>
      <w:r>
        <w:rPr>
          <w:color w:val="333333"/>
          <w:sz w:val="24"/>
          <w:szCs w:val="24"/>
        </w:rPr>
        <w:t xml:space="preserve"> </w:t>
      </w:r>
      <w:r w:rsidRPr="00B941D4">
        <w:rPr>
          <w:color w:val="333333"/>
          <w:sz w:val="24"/>
          <w:szCs w:val="24"/>
        </w:rPr>
        <w:t>Контроль за деятельностью осуществляет директор школы и его заместители по учебно-воспитательной работе в соответствии с планами работы образовательного учреждения и внутришкольного контроля.</w:t>
      </w:r>
    </w:p>
    <w:p w:rsidR="009D342B" w:rsidRPr="00B941D4" w:rsidRDefault="009D342B" w:rsidP="00831A85">
      <w:pPr>
        <w:ind w:firstLine="720"/>
        <w:rPr>
          <w:sz w:val="24"/>
          <w:szCs w:val="24"/>
        </w:rPr>
      </w:pPr>
    </w:p>
    <w:p w:rsidR="009D342B" w:rsidRDefault="009D342B" w:rsidP="00C341E9">
      <w:pPr>
        <w:pStyle w:val="Heading4"/>
        <w:keepNext w:val="0"/>
        <w:spacing w:before="0" w:after="0"/>
        <w:rPr>
          <w:bCs w:val="0"/>
          <w:sz w:val="24"/>
          <w:szCs w:val="24"/>
        </w:rPr>
      </w:pPr>
    </w:p>
    <w:p w:rsidR="009D342B" w:rsidRPr="00B941D4" w:rsidRDefault="009D342B" w:rsidP="00831A85">
      <w:pPr>
        <w:pStyle w:val="Heading4"/>
        <w:keepNext w:val="0"/>
        <w:spacing w:before="0" w:after="0"/>
        <w:ind w:left="720"/>
        <w:rPr>
          <w:bCs w:val="0"/>
          <w:sz w:val="24"/>
          <w:szCs w:val="24"/>
        </w:rPr>
      </w:pPr>
      <w:r>
        <w:rPr>
          <w:bCs w:val="0"/>
          <w:sz w:val="24"/>
          <w:szCs w:val="24"/>
          <w:lang w:val="en-US"/>
        </w:rPr>
        <w:t>IX</w:t>
      </w:r>
      <w:r>
        <w:rPr>
          <w:bCs w:val="0"/>
          <w:sz w:val="24"/>
          <w:szCs w:val="24"/>
        </w:rPr>
        <w:t>.</w:t>
      </w:r>
      <w:r w:rsidRPr="00B86FFB">
        <w:rPr>
          <w:bCs w:val="0"/>
          <w:sz w:val="24"/>
          <w:szCs w:val="24"/>
        </w:rPr>
        <w:t xml:space="preserve">  </w:t>
      </w:r>
      <w:r w:rsidRPr="00B941D4">
        <w:rPr>
          <w:bCs w:val="0"/>
          <w:sz w:val="24"/>
          <w:szCs w:val="24"/>
        </w:rPr>
        <w:t>О поощрении руководителей творческих групп</w:t>
      </w:r>
    </w:p>
    <w:p w:rsidR="009D342B" w:rsidRPr="00B941D4" w:rsidRDefault="009D342B" w:rsidP="00831A85">
      <w:pPr>
        <w:rPr>
          <w:sz w:val="24"/>
          <w:szCs w:val="24"/>
        </w:rPr>
      </w:pPr>
    </w:p>
    <w:p w:rsidR="009D342B" w:rsidRPr="009A3D5C" w:rsidRDefault="009D342B" w:rsidP="00831A85">
      <w:pPr>
        <w:numPr>
          <w:ilvl w:val="1"/>
          <w:numId w:val="14"/>
        </w:numPr>
        <w:jc w:val="both"/>
        <w:rPr>
          <w:color w:val="333333"/>
          <w:sz w:val="24"/>
          <w:szCs w:val="24"/>
        </w:rPr>
      </w:pPr>
      <w:r w:rsidRPr="009A3D5C">
        <w:rPr>
          <w:color w:val="333333"/>
          <w:sz w:val="24"/>
          <w:szCs w:val="24"/>
        </w:rPr>
        <w:t xml:space="preserve">За выполнение обязанностей руководителя творческой группы производить надбавку в размере до 15% должностного оклада из надтарифного фонда образовательного учреждения. Примечание: начисление надбавки производится поквартально, по факту отчета о проделанной работе. </w:t>
      </w:r>
    </w:p>
    <w:p w:rsidR="009D342B" w:rsidRPr="00026AB3" w:rsidRDefault="009D342B" w:rsidP="00831A85">
      <w:pPr>
        <w:numPr>
          <w:ilvl w:val="1"/>
          <w:numId w:val="14"/>
        </w:numPr>
        <w:jc w:val="both"/>
        <w:rPr>
          <w:color w:val="333333"/>
        </w:rPr>
      </w:pPr>
      <w:r w:rsidRPr="00B941D4">
        <w:rPr>
          <w:color w:val="333333"/>
          <w:sz w:val="24"/>
          <w:szCs w:val="24"/>
        </w:rPr>
        <w:t>Анализ деятельности творческой группы представляется для обсуждения педагогической общественности на педагогическом совете лицея</w:t>
      </w:r>
      <w:r w:rsidRPr="00026AB3">
        <w:rPr>
          <w:color w:val="333333"/>
        </w:rPr>
        <w:t>.</w:t>
      </w:r>
    </w:p>
    <w:p w:rsidR="009D342B" w:rsidRPr="00DE4EB2" w:rsidRDefault="009D342B" w:rsidP="00831A85">
      <w:pPr>
        <w:pStyle w:val="NormalWeb"/>
        <w:spacing w:before="180" w:after="180"/>
        <w:textAlignment w:val="top"/>
      </w:pPr>
      <w:r>
        <w:rPr>
          <w:rStyle w:val="Strong"/>
          <w:bCs/>
          <w:lang w:val="en-US"/>
        </w:rPr>
        <w:t>X</w:t>
      </w:r>
      <w:r>
        <w:rPr>
          <w:rStyle w:val="Strong"/>
          <w:bCs/>
        </w:rPr>
        <w:t xml:space="preserve">.    </w:t>
      </w:r>
      <w:r w:rsidRPr="00DE4EB2">
        <w:rPr>
          <w:rStyle w:val="Strong"/>
          <w:bCs/>
        </w:rPr>
        <w:t>Документация творческой группы</w:t>
      </w:r>
      <w:r w:rsidRPr="00DE4EB2">
        <w:br/>
        <w:t>В качестве общего результата группы является педагогический продукт деятельности творческой группы – методическая копилка материалов.</w:t>
      </w:r>
    </w:p>
    <w:p w:rsidR="009D342B" w:rsidRPr="00DE4EB2" w:rsidRDefault="009D342B" w:rsidP="00831A85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>
        <w:rPr>
          <w:rStyle w:val="Strong"/>
          <w:rFonts w:ascii="Times New Roman" w:hAnsi="Times New Roman"/>
          <w:bCs/>
          <w:sz w:val="24"/>
          <w:szCs w:val="24"/>
          <w:lang w:val="en-US"/>
        </w:rPr>
        <w:t>X</w:t>
      </w:r>
      <w:r w:rsidRPr="00B86FFB">
        <w:rPr>
          <w:rStyle w:val="Strong"/>
          <w:rFonts w:ascii="Times New Roman" w:hAnsi="Times New Roman"/>
          <w:bCs/>
          <w:sz w:val="24"/>
          <w:szCs w:val="24"/>
        </w:rPr>
        <w:t xml:space="preserve"> </w:t>
      </w:r>
      <w:r>
        <w:rPr>
          <w:rStyle w:val="Strong"/>
          <w:rFonts w:ascii="Times New Roman" w:hAnsi="Times New Roman"/>
          <w:bCs/>
          <w:sz w:val="24"/>
          <w:szCs w:val="24"/>
          <w:lang w:val="en-US"/>
        </w:rPr>
        <w:t>I</w:t>
      </w:r>
      <w:r>
        <w:rPr>
          <w:rStyle w:val="Strong"/>
          <w:rFonts w:ascii="Times New Roman" w:hAnsi="Times New Roman"/>
          <w:bCs/>
          <w:sz w:val="24"/>
          <w:szCs w:val="24"/>
        </w:rPr>
        <w:t xml:space="preserve">. </w:t>
      </w:r>
      <w:r w:rsidRPr="00B86FFB">
        <w:rPr>
          <w:rStyle w:val="Strong"/>
          <w:rFonts w:ascii="Times New Roman" w:hAnsi="Times New Roman"/>
          <w:bCs/>
          <w:sz w:val="24"/>
          <w:szCs w:val="24"/>
        </w:rPr>
        <w:t xml:space="preserve"> </w:t>
      </w:r>
      <w:r w:rsidRPr="00DE4EB2">
        <w:rPr>
          <w:rStyle w:val="Strong"/>
          <w:rFonts w:ascii="Times New Roman" w:hAnsi="Times New Roman"/>
          <w:bCs/>
          <w:sz w:val="24"/>
          <w:szCs w:val="24"/>
        </w:rPr>
        <w:t>Заключительные положения</w:t>
      </w:r>
      <w:r>
        <w:rPr>
          <w:rFonts w:ascii="Times New Roman" w:hAnsi="Times New Roman"/>
          <w:sz w:val="24"/>
          <w:szCs w:val="24"/>
        </w:rPr>
        <w:br/>
        <w:t>11.</w:t>
      </w:r>
      <w:r w:rsidRPr="00DE4EB2">
        <w:rPr>
          <w:rFonts w:ascii="Times New Roman" w:hAnsi="Times New Roman"/>
          <w:sz w:val="24"/>
          <w:szCs w:val="24"/>
        </w:rPr>
        <w:t>1. Срок данного положения не ограничен. Положение действует до принятия нового положения</w:t>
      </w: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342B" w:rsidRPr="00C341E9" w:rsidRDefault="009D342B" w:rsidP="00C341E9">
      <w:pPr>
        <w:spacing w:before="100" w:beforeAutospacing="1" w:after="100" w:afterAutospacing="1"/>
        <w:jc w:val="both"/>
        <w:rPr>
          <w:b/>
          <w:sz w:val="24"/>
          <w:szCs w:val="24"/>
        </w:rPr>
      </w:pP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D342B" w:rsidRDefault="009D342B" w:rsidP="00831A85">
      <w:pPr>
        <w:pStyle w:val="ListParagraph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9D342B" w:rsidRPr="008D0377" w:rsidRDefault="009D342B" w:rsidP="00831A8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D0377">
        <w:rPr>
          <w:rFonts w:ascii="Times New Roman" w:hAnsi="Times New Roman" w:cs="Times New Roman"/>
          <w:b/>
          <w:sz w:val="24"/>
          <w:szCs w:val="24"/>
          <w:lang w:eastAsia="ru-RU"/>
        </w:rPr>
        <w:t>Состав творческой группы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5"/>
        <w:gridCol w:w="3994"/>
        <w:gridCol w:w="2844"/>
        <w:gridCol w:w="2179"/>
      </w:tblGrid>
      <w:tr w:rsidR="009D342B" w:rsidRPr="008D0377" w:rsidTr="00111CE6">
        <w:tc>
          <w:tcPr>
            <w:tcW w:w="283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№</w:t>
            </w:r>
          </w:p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ФИО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Преподаваемый предмет</w:t>
            </w:r>
          </w:p>
        </w:tc>
        <w:tc>
          <w:tcPr>
            <w:tcW w:w="2835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Категория</w:t>
            </w:r>
          </w:p>
        </w:tc>
      </w:tr>
      <w:tr w:rsidR="009D342B" w:rsidRPr="008D0377" w:rsidTr="00111CE6">
        <w:tc>
          <w:tcPr>
            <w:tcW w:w="283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Холдина Галина Ивановна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Химия, биология</w:t>
            </w:r>
          </w:p>
        </w:tc>
        <w:tc>
          <w:tcPr>
            <w:tcW w:w="2835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</w:tr>
      <w:tr w:rsidR="009D342B" w:rsidRPr="008D0377" w:rsidTr="00111CE6">
        <w:tc>
          <w:tcPr>
            <w:tcW w:w="283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Шевлюк Надежда Петровна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</w:tr>
      <w:tr w:rsidR="009D342B" w:rsidRPr="008D0377" w:rsidTr="00111CE6">
        <w:tc>
          <w:tcPr>
            <w:tcW w:w="283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Гаврилова Ирина Александровна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2835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t>Первая</w:t>
            </w:r>
          </w:p>
        </w:tc>
      </w:tr>
      <w:tr w:rsidR="009D342B" w:rsidRPr="008D0377" w:rsidTr="00111CE6">
        <w:tc>
          <w:tcPr>
            <w:tcW w:w="283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Легалин Олег Львович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воспитание</w:t>
            </w:r>
          </w:p>
        </w:tc>
        <w:tc>
          <w:tcPr>
            <w:tcW w:w="2835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</w:tr>
      <w:tr w:rsidR="009D342B" w:rsidRPr="008D0377" w:rsidTr="00111CE6">
        <w:tc>
          <w:tcPr>
            <w:tcW w:w="283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Легалина Марина Станиславовна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Экология</w:t>
            </w:r>
          </w:p>
        </w:tc>
        <w:tc>
          <w:tcPr>
            <w:tcW w:w="2835" w:type="dxa"/>
          </w:tcPr>
          <w:p w:rsidR="009D342B" w:rsidRPr="003874B9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9D342B" w:rsidRPr="008D0377" w:rsidTr="00111CE6">
        <w:tc>
          <w:tcPr>
            <w:tcW w:w="283" w:type="dxa"/>
          </w:tcPr>
          <w:p w:rsidR="009D342B" w:rsidRPr="008D0377" w:rsidRDefault="009D342B" w:rsidP="00111CE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Аникина Юлия Ивановна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</w:tcPr>
          <w:p w:rsidR="009D342B" w:rsidRPr="003874B9" w:rsidRDefault="009D342B" w:rsidP="00111CE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874B9">
              <w:rPr>
                <w:sz w:val="24"/>
                <w:szCs w:val="24"/>
              </w:rPr>
              <w:t>Соответствие</w:t>
            </w:r>
          </w:p>
        </w:tc>
      </w:tr>
    </w:tbl>
    <w:p w:rsidR="009D342B" w:rsidRPr="00065D6C" w:rsidRDefault="009D342B" w:rsidP="00831A85">
      <w:pPr>
        <w:rPr>
          <w:sz w:val="24"/>
          <w:szCs w:val="24"/>
        </w:rPr>
      </w:pPr>
    </w:p>
    <w:p w:rsidR="009D342B" w:rsidRPr="008D0377" w:rsidRDefault="009D342B" w:rsidP="00831A85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Pr="008D0377">
        <w:rPr>
          <w:rFonts w:ascii="Times New Roman" w:hAnsi="Times New Roman" w:cs="Times New Roman"/>
          <w:b/>
          <w:sz w:val="24"/>
          <w:szCs w:val="24"/>
          <w:lang w:eastAsia="ru-RU"/>
        </w:rPr>
        <w:t>Состав творческой группы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7"/>
        <w:gridCol w:w="4609"/>
        <w:gridCol w:w="3097"/>
        <w:gridCol w:w="1523"/>
      </w:tblGrid>
      <w:tr w:rsidR="009D342B" w:rsidRPr="008D0377" w:rsidTr="00111CE6">
        <w:tc>
          <w:tcPr>
            <w:tcW w:w="567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№</w:t>
            </w:r>
          </w:p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ФИО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Преподаваемый предмет</w:t>
            </w:r>
          </w:p>
        </w:tc>
        <w:tc>
          <w:tcPr>
            <w:tcW w:w="170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Категория</w:t>
            </w:r>
          </w:p>
        </w:tc>
      </w:tr>
      <w:tr w:rsidR="009D342B" w:rsidRPr="008D0377" w:rsidTr="00111CE6">
        <w:tc>
          <w:tcPr>
            <w:tcW w:w="567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Ухмылина Галина Николаевна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 язык и литература</w:t>
            </w:r>
          </w:p>
        </w:tc>
        <w:tc>
          <w:tcPr>
            <w:tcW w:w="170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</w:tr>
      <w:tr w:rsidR="009D342B" w:rsidRPr="008D0377" w:rsidTr="00111CE6">
        <w:tc>
          <w:tcPr>
            <w:tcW w:w="567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Печняк Лидия Викторовна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 язык и литература</w:t>
            </w:r>
          </w:p>
        </w:tc>
        <w:tc>
          <w:tcPr>
            <w:tcW w:w="170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</w:tr>
      <w:tr w:rsidR="009D342B" w:rsidRPr="008D0377" w:rsidTr="00111CE6">
        <w:tc>
          <w:tcPr>
            <w:tcW w:w="567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Ливикина Ольга Николаевна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</w:tr>
      <w:tr w:rsidR="009D342B" w:rsidRPr="008D0377" w:rsidTr="00111CE6">
        <w:tc>
          <w:tcPr>
            <w:tcW w:w="567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8D0377">
              <w:rPr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Бурыхина Людмила Константиновна</w:t>
            </w:r>
          </w:p>
        </w:tc>
        <w:tc>
          <w:tcPr>
            <w:tcW w:w="3969" w:type="dxa"/>
          </w:tcPr>
          <w:p w:rsidR="009D342B" w:rsidRPr="008D0377" w:rsidRDefault="009D342B" w:rsidP="00111CE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</w:tcPr>
          <w:p w:rsidR="009D342B" w:rsidRPr="008D0377" w:rsidRDefault="009D342B" w:rsidP="00111C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</w:tr>
    </w:tbl>
    <w:p w:rsidR="009D342B" w:rsidRPr="00167F36" w:rsidRDefault="009D342B" w:rsidP="00831A85">
      <w:pPr>
        <w:jc w:val="center"/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rPr>
          <w:sz w:val="24"/>
          <w:szCs w:val="24"/>
        </w:rPr>
      </w:pPr>
    </w:p>
    <w:p w:rsidR="009D342B" w:rsidRPr="00167F36" w:rsidRDefault="009D342B" w:rsidP="00831A85">
      <w:pPr>
        <w:rPr>
          <w:sz w:val="24"/>
          <w:szCs w:val="24"/>
        </w:rPr>
      </w:pPr>
    </w:p>
    <w:p w:rsidR="009D342B" w:rsidRPr="00831A85" w:rsidRDefault="009D342B" w:rsidP="00831A85">
      <w:pPr>
        <w:pStyle w:val="ListParagraph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9D342B" w:rsidRDefault="009D342B" w:rsidP="00831A85">
      <w:pPr>
        <w:jc w:val="center"/>
        <w:rPr>
          <w:b/>
          <w:sz w:val="24"/>
          <w:szCs w:val="24"/>
        </w:rPr>
      </w:pPr>
    </w:p>
    <w:p w:rsidR="009D342B" w:rsidRPr="0030300E" w:rsidRDefault="009D342B" w:rsidP="00831A85">
      <w:pPr>
        <w:jc w:val="center"/>
        <w:rPr>
          <w:b/>
          <w:sz w:val="24"/>
          <w:szCs w:val="24"/>
        </w:rPr>
      </w:pPr>
      <w:r w:rsidRPr="0030300E">
        <w:rPr>
          <w:b/>
          <w:sz w:val="24"/>
          <w:szCs w:val="24"/>
        </w:rPr>
        <w:t>Основные направления работы.</w:t>
      </w:r>
    </w:p>
    <w:p w:rsidR="009D342B" w:rsidRDefault="009D342B" w:rsidP="00831A85">
      <w:pPr>
        <w:jc w:val="center"/>
        <w:outlineLvl w:val="0"/>
        <w:rPr>
          <w:b/>
          <w:bCs/>
          <w:sz w:val="24"/>
          <w:szCs w:val="24"/>
        </w:rPr>
      </w:pPr>
    </w:p>
    <w:p w:rsidR="009D342B" w:rsidRDefault="009D342B" w:rsidP="00831A85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1"/>
        <w:gridCol w:w="7049"/>
      </w:tblGrid>
      <w:tr w:rsidR="009D342B" w:rsidRPr="00E714A8" w:rsidTr="00111CE6">
        <w:tc>
          <w:tcPr>
            <w:tcW w:w="3369" w:type="dxa"/>
          </w:tcPr>
          <w:p w:rsidR="009D342B" w:rsidRPr="00167F36" w:rsidRDefault="009D342B" w:rsidP="00111CE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</w:t>
            </w:r>
            <w:r w:rsidRPr="00167F36">
              <w:rPr>
                <w:b/>
                <w:bCs/>
                <w:sz w:val="24"/>
                <w:szCs w:val="24"/>
              </w:rPr>
              <w:t>аправления работы</w:t>
            </w:r>
          </w:p>
        </w:tc>
        <w:tc>
          <w:tcPr>
            <w:tcW w:w="11319" w:type="dxa"/>
          </w:tcPr>
          <w:p w:rsidR="009D342B" w:rsidRPr="00167F36" w:rsidRDefault="009D342B" w:rsidP="00111CE6">
            <w:pPr>
              <w:jc w:val="center"/>
              <w:rPr>
                <w:b/>
                <w:bCs/>
                <w:sz w:val="24"/>
                <w:szCs w:val="24"/>
              </w:rPr>
            </w:pPr>
            <w:r w:rsidRPr="00167F36">
              <w:rPr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9D342B" w:rsidRPr="00E714A8" w:rsidTr="00111CE6">
        <w:tc>
          <w:tcPr>
            <w:tcW w:w="3369" w:type="dxa"/>
          </w:tcPr>
          <w:p w:rsidR="009D342B" w:rsidRPr="0030300E" w:rsidRDefault="009D342B" w:rsidP="00111CE6">
            <w:pPr>
              <w:jc w:val="both"/>
              <w:rPr>
                <w:sz w:val="24"/>
                <w:szCs w:val="24"/>
              </w:rPr>
            </w:pPr>
            <w:r w:rsidRPr="0030300E">
              <w:rPr>
                <w:b/>
                <w:bCs/>
                <w:iCs/>
                <w:sz w:val="24"/>
                <w:szCs w:val="24"/>
              </w:rPr>
              <w:t>Учебно-организационная работа</w:t>
            </w:r>
            <w:r w:rsidRPr="0030300E">
              <w:rPr>
                <w:sz w:val="24"/>
                <w:szCs w:val="24"/>
              </w:rPr>
              <w:t>.</w:t>
            </w:r>
          </w:p>
          <w:p w:rsidR="009D342B" w:rsidRPr="0030300E" w:rsidRDefault="009D342B" w:rsidP="00111CE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19" w:type="dxa"/>
          </w:tcPr>
          <w:p w:rsidR="009D342B" w:rsidRPr="00167F36" w:rsidRDefault="009D342B" w:rsidP="00831A85">
            <w:pPr>
              <w:numPr>
                <w:ilvl w:val="1"/>
                <w:numId w:val="1"/>
              </w:numPr>
              <w:ind w:left="709" w:hanging="283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Изучение нормативных документов</w:t>
            </w:r>
          </w:p>
          <w:p w:rsidR="009D342B" w:rsidRPr="00167F36" w:rsidRDefault="009D342B" w:rsidP="00831A85">
            <w:pPr>
              <w:numPr>
                <w:ilvl w:val="1"/>
                <w:numId w:val="1"/>
              </w:numPr>
              <w:ind w:left="709" w:hanging="283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Знакомство и изучение требований</w:t>
            </w:r>
            <w:r>
              <w:rPr>
                <w:sz w:val="24"/>
                <w:szCs w:val="24"/>
              </w:rPr>
              <w:t xml:space="preserve"> по подготовке и сдаче  ОГЭ и ЕГЭ.</w:t>
            </w:r>
          </w:p>
          <w:p w:rsidR="009D342B" w:rsidRPr="00167F36" w:rsidRDefault="009D342B" w:rsidP="00831A85">
            <w:pPr>
              <w:numPr>
                <w:ilvl w:val="1"/>
                <w:numId w:val="1"/>
              </w:numPr>
              <w:ind w:left="709" w:hanging="283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Знакомство с новинками учебно-методической литературы по предметам.</w:t>
            </w:r>
          </w:p>
          <w:p w:rsidR="009D342B" w:rsidRPr="00167F36" w:rsidRDefault="009D342B" w:rsidP="00831A85">
            <w:pPr>
              <w:numPr>
                <w:ilvl w:val="1"/>
                <w:numId w:val="1"/>
              </w:numPr>
              <w:ind w:left="709" w:hanging="283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 xml:space="preserve">Оформление стендов по подготовке </w:t>
            </w:r>
            <w:r>
              <w:rPr>
                <w:sz w:val="24"/>
                <w:szCs w:val="24"/>
              </w:rPr>
              <w:t>к экзаменам в 9 и 11 классах</w:t>
            </w:r>
            <w:r w:rsidRPr="00167F36">
              <w:rPr>
                <w:sz w:val="24"/>
                <w:szCs w:val="24"/>
              </w:rPr>
              <w:t>.</w:t>
            </w:r>
          </w:p>
          <w:p w:rsidR="009D342B" w:rsidRPr="00167F36" w:rsidRDefault="009D342B" w:rsidP="00831A85">
            <w:pPr>
              <w:numPr>
                <w:ilvl w:val="1"/>
                <w:numId w:val="1"/>
              </w:numPr>
              <w:ind w:left="709" w:hanging="283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Подготовка материалов к проведению промежуточного и итогового контроля по графику.</w:t>
            </w:r>
          </w:p>
        </w:tc>
      </w:tr>
      <w:tr w:rsidR="009D342B" w:rsidRPr="00E714A8" w:rsidTr="00111CE6">
        <w:tc>
          <w:tcPr>
            <w:tcW w:w="3369" w:type="dxa"/>
          </w:tcPr>
          <w:p w:rsidR="009D342B" w:rsidRPr="0030300E" w:rsidRDefault="009D342B" w:rsidP="00111CE6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0300E">
              <w:rPr>
                <w:b/>
                <w:bCs/>
                <w:iCs/>
                <w:sz w:val="24"/>
                <w:szCs w:val="24"/>
              </w:rPr>
              <w:t>Совершенствование лаборатории учителя</w:t>
            </w:r>
          </w:p>
        </w:tc>
        <w:tc>
          <w:tcPr>
            <w:tcW w:w="11319" w:type="dxa"/>
          </w:tcPr>
          <w:p w:rsidR="009D342B" w:rsidRPr="00167F36" w:rsidRDefault="009D342B" w:rsidP="00831A85">
            <w:pPr>
              <w:numPr>
                <w:ilvl w:val="0"/>
                <w:numId w:val="2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Приобретение новых дидактических материалов, таблиц, наглядных пособий по предметам.</w:t>
            </w:r>
          </w:p>
          <w:p w:rsidR="009D342B" w:rsidRPr="00167F36" w:rsidRDefault="009D342B" w:rsidP="00831A85">
            <w:pPr>
              <w:numPr>
                <w:ilvl w:val="0"/>
                <w:numId w:val="2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Приобретение методических пособий для учителей.</w:t>
            </w:r>
          </w:p>
          <w:p w:rsidR="009D342B" w:rsidRPr="00167F36" w:rsidRDefault="009D342B" w:rsidP="00831A85">
            <w:pPr>
              <w:numPr>
                <w:ilvl w:val="0"/>
                <w:numId w:val="2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Приобретение методических пособий по подготовке к итоговой аттестации по предме</w:t>
            </w:r>
            <w:r>
              <w:rPr>
                <w:sz w:val="24"/>
                <w:szCs w:val="24"/>
              </w:rPr>
              <w:t>там в 9 и 11 классах.</w:t>
            </w:r>
          </w:p>
          <w:p w:rsidR="009D342B" w:rsidRPr="00167F36" w:rsidRDefault="009D342B" w:rsidP="00831A85">
            <w:pPr>
              <w:numPr>
                <w:ilvl w:val="0"/>
                <w:numId w:val="2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Приобретение мате</w:t>
            </w:r>
            <w:r>
              <w:rPr>
                <w:sz w:val="24"/>
                <w:szCs w:val="24"/>
              </w:rPr>
              <w:t>риалов по подготовке к ОГЭ и ЕГЭ.</w:t>
            </w:r>
            <w:r w:rsidRPr="00167F36">
              <w:rPr>
                <w:sz w:val="24"/>
                <w:szCs w:val="24"/>
              </w:rPr>
              <w:t xml:space="preserve"> Совершенствование технической стороны кабинетов.</w:t>
            </w:r>
          </w:p>
          <w:p w:rsidR="009D342B" w:rsidRPr="00167F36" w:rsidRDefault="009D342B" w:rsidP="00831A85">
            <w:pPr>
              <w:numPr>
                <w:ilvl w:val="0"/>
                <w:numId w:val="2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Анализ наличия необходимых учебников и программ.</w:t>
            </w:r>
          </w:p>
          <w:p w:rsidR="009D342B" w:rsidRPr="00167F36" w:rsidRDefault="009D342B" w:rsidP="00831A85">
            <w:pPr>
              <w:numPr>
                <w:ilvl w:val="0"/>
                <w:numId w:val="2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Систематизация тестовых заданий по классам и темам.</w:t>
            </w:r>
          </w:p>
        </w:tc>
      </w:tr>
      <w:tr w:rsidR="009D342B" w:rsidRPr="00E714A8" w:rsidTr="00111CE6">
        <w:tc>
          <w:tcPr>
            <w:tcW w:w="3369" w:type="dxa"/>
          </w:tcPr>
          <w:p w:rsidR="009D342B" w:rsidRPr="0030300E" w:rsidRDefault="009D342B" w:rsidP="00111CE6">
            <w:pPr>
              <w:rPr>
                <w:b/>
                <w:bCs/>
                <w:iCs/>
                <w:sz w:val="24"/>
                <w:szCs w:val="24"/>
              </w:rPr>
            </w:pPr>
            <w:r w:rsidRPr="0030300E">
              <w:rPr>
                <w:b/>
                <w:bCs/>
                <w:iCs/>
                <w:sz w:val="24"/>
                <w:szCs w:val="24"/>
              </w:rPr>
              <w:t>Работа по совершенствованию педагогического мастерства учителей.</w:t>
            </w:r>
          </w:p>
          <w:p w:rsidR="009D342B" w:rsidRPr="0030300E" w:rsidRDefault="009D342B" w:rsidP="00111CE6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9D342B" w:rsidRPr="0030300E" w:rsidRDefault="009D342B" w:rsidP="00111C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19" w:type="dxa"/>
          </w:tcPr>
          <w:p w:rsidR="009D342B" w:rsidRPr="00167F36" w:rsidRDefault="009D342B" w:rsidP="00831A85">
            <w:pPr>
              <w:numPr>
                <w:ilvl w:val="0"/>
                <w:numId w:val="3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Оказание помощи аттестующимся учителям.</w:t>
            </w:r>
          </w:p>
          <w:p w:rsidR="009D342B" w:rsidRPr="00167F36" w:rsidRDefault="009D342B" w:rsidP="00831A85">
            <w:pPr>
              <w:numPr>
                <w:ilvl w:val="0"/>
                <w:numId w:val="3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Участие в дистанционных МО по предметам.</w:t>
            </w:r>
          </w:p>
          <w:p w:rsidR="009D342B" w:rsidRPr="00167F36" w:rsidRDefault="009D342B" w:rsidP="00831A85">
            <w:pPr>
              <w:numPr>
                <w:ilvl w:val="0"/>
                <w:numId w:val="3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Участие в семинарах для уч</w:t>
            </w:r>
            <w:r>
              <w:rPr>
                <w:sz w:val="24"/>
                <w:szCs w:val="24"/>
              </w:rPr>
              <w:t>ителей по подготовке к  ОГЭ и ЕГЭ</w:t>
            </w:r>
            <w:r w:rsidRPr="00167F36">
              <w:rPr>
                <w:sz w:val="24"/>
                <w:szCs w:val="24"/>
              </w:rPr>
              <w:t>.</w:t>
            </w:r>
          </w:p>
          <w:p w:rsidR="009D342B" w:rsidRPr="00167F36" w:rsidRDefault="009D342B" w:rsidP="00831A85">
            <w:pPr>
              <w:numPr>
                <w:ilvl w:val="0"/>
                <w:numId w:val="3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Участие в конкурсах инновационных и методических разработок.</w:t>
            </w:r>
          </w:p>
          <w:p w:rsidR="009D342B" w:rsidRPr="00167F36" w:rsidRDefault="009D342B" w:rsidP="00831A85">
            <w:pPr>
              <w:numPr>
                <w:ilvl w:val="0"/>
                <w:numId w:val="3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Посещение курсов повышения квалификации.</w:t>
            </w:r>
          </w:p>
          <w:p w:rsidR="009D342B" w:rsidRPr="00167F36" w:rsidRDefault="009D342B" w:rsidP="00831A85">
            <w:pPr>
              <w:numPr>
                <w:ilvl w:val="0"/>
                <w:numId w:val="3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Участие в  творческих конкурсах.</w:t>
            </w:r>
          </w:p>
          <w:p w:rsidR="009D342B" w:rsidRPr="00167F36" w:rsidRDefault="009D342B" w:rsidP="00831A85">
            <w:pPr>
              <w:numPr>
                <w:ilvl w:val="0"/>
                <w:numId w:val="3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 xml:space="preserve"> Методическая неделя.</w:t>
            </w:r>
          </w:p>
        </w:tc>
      </w:tr>
      <w:tr w:rsidR="009D342B" w:rsidRPr="00E714A8" w:rsidTr="00111CE6">
        <w:tc>
          <w:tcPr>
            <w:tcW w:w="3369" w:type="dxa"/>
          </w:tcPr>
          <w:p w:rsidR="009D342B" w:rsidRPr="0030300E" w:rsidRDefault="009D342B" w:rsidP="00111CE6">
            <w:pPr>
              <w:jc w:val="both"/>
              <w:rPr>
                <w:sz w:val="24"/>
                <w:szCs w:val="24"/>
              </w:rPr>
            </w:pPr>
            <w:r w:rsidRPr="0030300E">
              <w:rPr>
                <w:b/>
                <w:bCs/>
                <w:iCs/>
                <w:sz w:val="24"/>
                <w:szCs w:val="24"/>
              </w:rPr>
              <w:t>Вопросы контроля и руководства</w:t>
            </w:r>
            <w:r w:rsidRPr="0030300E">
              <w:rPr>
                <w:sz w:val="24"/>
                <w:szCs w:val="24"/>
              </w:rPr>
              <w:t>.</w:t>
            </w:r>
          </w:p>
          <w:p w:rsidR="009D342B" w:rsidRPr="0030300E" w:rsidRDefault="009D342B" w:rsidP="00111C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19" w:type="dxa"/>
          </w:tcPr>
          <w:p w:rsidR="009D342B" w:rsidRPr="00167F36" w:rsidRDefault="009D342B" w:rsidP="00831A85">
            <w:pPr>
              <w:numPr>
                <w:ilvl w:val="0"/>
                <w:numId w:val="4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Контрольные работы по преемственности в 5-х классах с последующим мониторингом.</w:t>
            </w:r>
          </w:p>
          <w:p w:rsidR="009D342B" w:rsidRPr="00167F36" w:rsidRDefault="009D342B" w:rsidP="00831A85">
            <w:pPr>
              <w:numPr>
                <w:ilvl w:val="0"/>
                <w:numId w:val="4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Вход</w:t>
            </w:r>
            <w:r>
              <w:rPr>
                <w:sz w:val="24"/>
                <w:szCs w:val="24"/>
              </w:rPr>
              <w:t xml:space="preserve">ные контрольные работы  с 5 по 11 </w:t>
            </w:r>
            <w:r w:rsidRPr="00167F36">
              <w:rPr>
                <w:sz w:val="24"/>
                <w:szCs w:val="24"/>
              </w:rPr>
              <w:t xml:space="preserve"> классы.</w:t>
            </w:r>
          </w:p>
          <w:p w:rsidR="009D342B" w:rsidRPr="00167F36" w:rsidRDefault="009D342B" w:rsidP="00831A85">
            <w:pPr>
              <w:numPr>
                <w:ilvl w:val="0"/>
                <w:numId w:val="4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Мониторинг результатов контрольных работ по итогам учебного года, входных и промежуточных.</w:t>
            </w:r>
          </w:p>
          <w:p w:rsidR="009D342B" w:rsidRPr="00167F36" w:rsidRDefault="009D342B" w:rsidP="00831A85">
            <w:pPr>
              <w:numPr>
                <w:ilvl w:val="0"/>
                <w:numId w:val="4"/>
              </w:numPr>
              <w:ind w:left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Диагностические </w:t>
            </w:r>
            <w:r w:rsidRPr="00167F36">
              <w:rPr>
                <w:sz w:val="24"/>
                <w:szCs w:val="24"/>
              </w:rPr>
              <w:t xml:space="preserve">работы </w:t>
            </w:r>
            <w:r>
              <w:rPr>
                <w:sz w:val="24"/>
                <w:szCs w:val="24"/>
              </w:rPr>
              <w:t>в 9 классе</w:t>
            </w:r>
            <w:r w:rsidRPr="00167F36">
              <w:rPr>
                <w:sz w:val="24"/>
                <w:szCs w:val="24"/>
              </w:rPr>
              <w:t xml:space="preserve"> по подготовке к итоговой аттестации.</w:t>
            </w:r>
          </w:p>
          <w:p w:rsidR="009D342B" w:rsidRPr="00167F36" w:rsidRDefault="009D342B" w:rsidP="00831A85">
            <w:pPr>
              <w:numPr>
                <w:ilvl w:val="0"/>
                <w:numId w:val="4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Контроль за выполнением календарно-тематического планирования.</w:t>
            </w:r>
          </w:p>
          <w:p w:rsidR="009D342B" w:rsidRPr="00167F36" w:rsidRDefault="009D342B" w:rsidP="00111CE6">
            <w:pPr>
              <w:ind w:left="709"/>
              <w:jc w:val="both"/>
              <w:rPr>
                <w:sz w:val="24"/>
                <w:szCs w:val="24"/>
              </w:rPr>
            </w:pPr>
          </w:p>
        </w:tc>
      </w:tr>
      <w:tr w:rsidR="009D342B" w:rsidRPr="00E714A8" w:rsidTr="00111CE6">
        <w:tc>
          <w:tcPr>
            <w:tcW w:w="3369" w:type="dxa"/>
          </w:tcPr>
          <w:p w:rsidR="009D342B" w:rsidRPr="0030300E" w:rsidRDefault="009D342B" w:rsidP="00111CE6">
            <w:pPr>
              <w:jc w:val="both"/>
              <w:rPr>
                <w:sz w:val="24"/>
                <w:szCs w:val="24"/>
              </w:rPr>
            </w:pPr>
            <w:r w:rsidRPr="0030300E">
              <w:rPr>
                <w:b/>
                <w:bCs/>
                <w:iCs/>
                <w:sz w:val="24"/>
                <w:szCs w:val="24"/>
              </w:rPr>
              <w:t>Организация внеклассной работы по предметам</w:t>
            </w:r>
            <w:r w:rsidRPr="0030300E">
              <w:rPr>
                <w:sz w:val="24"/>
                <w:szCs w:val="24"/>
              </w:rPr>
              <w:t>.</w:t>
            </w:r>
          </w:p>
          <w:p w:rsidR="009D342B" w:rsidRPr="00167F36" w:rsidRDefault="009D342B" w:rsidP="00111C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19" w:type="dxa"/>
          </w:tcPr>
          <w:p w:rsidR="009D342B" w:rsidRPr="00167F36" w:rsidRDefault="009D342B" w:rsidP="00831A85">
            <w:pPr>
              <w:numPr>
                <w:ilvl w:val="0"/>
                <w:numId w:val="5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Недели естественно – математического цикла.</w:t>
            </w:r>
          </w:p>
          <w:p w:rsidR="009D342B" w:rsidRPr="00167F36" w:rsidRDefault="009D342B" w:rsidP="00831A85">
            <w:pPr>
              <w:numPr>
                <w:ilvl w:val="0"/>
                <w:numId w:val="5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Участие в различных конкурсах, викторин</w:t>
            </w:r>
            <w:r>
              <w:rPr>
                <w:sz w:val="24"/>
                <w:szCs w:val="24"/>
              </w:rPr>
              <w:t xml:space="preserve">ах в рамках школьных и  муниципальных </w:t>
            </w:r>
            <w:r w:rsidRPr="00167F36">
              <w:rPr>
                <w:sz w:val="24"/>
                <w:szCs w:val="24"/>
              </w:rPr>
              <w:t xml:space="preserve"> мероприятий; в м</w:t>
            </w:r>
            <w:r>
              <w:rPr>
                <w:sz w:val="24"/>
                <w:szCs w:val="24"/>
              </w:rPr>
              <w:t xml:space="preserve">еждународных конкурсах </w:t>
            </w:r>
            <w:r w:rsidRPr="00167F36">
              <w:rPr>
                <w:sz w:val="24"/>
                <w:szCs w:val="24"/>
              </w:rPr>
              <w:t xml:space="preserve"> по предметам естественно – математического цикла.</w:t>
            </w:r>
          </w:p>
          <w:p w:rsidR="009D342B" w:rsidRPr="00167F36" w:rsidRDefault="009D342B" w:rsidP="00831A85">
            <w:pPr>
              <w:numPr>
                <w:ilvl w:val="0"/>
                <w:numId w:val="5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Организация школьных олимпиад.</w:t>
            </w:r>
          </w:p>
          <w:p w:rsidR="009D342B" w:rsidRPr="00167F36" w:rsidRDefault="009D342B" w:rsidP="00831A85">
            <w:pPr>
              <w:numPr>
                <w:ilvl w:val="0"/>
                <w:numId w:val="5"/>
              </w:numPr>
              <w:ind w:left="709"/>
              <w:jc w:val="both"/>
              <w:rPr>
                <w:sz w:val="24"/>
                <w:szCs w:val="24"/>
              </w:rPr>
            </w:pPr>
            <w:r w:rsidRPr="00167F36">
              <w:rPr>
                <w:sz w:val="24"/>
                <w:szCs w:val="24"/>
              </w:rPr>
              <w:t>Участие в муниципальном туре предметных  олимпиад.</w:t>
            </w:r>
          </w:p>
        </w:tc>
      </w:tr>
    </w:tbl>
    <w:p w:rsidR="009D342B" w:rsidRPr="00167F36" w:rsidRDefault="009D342B" w:rsidP="00831A85">
      <w:pPr>
        <w:rPr>
          <w:sz w:val="24"/>
          <w:szCs w:val="24"/>
        </w:rPr>
      </w:pPr>
    </w:p>
    <w:p w:rsidR="009D342B" w:rsidRDefault="009D342B" w:rsidP="00831A85">
      <w:pPr>
        <w:jc w:val="right"/>
        <w:rPr>
          <w:sz w:val="24"/>
          <w:szCs w:val="24"/>
        </w:rPr>
      </w:pPr>
    </w:p>
    <w:p w:rsidR="009D342B" w:rsidRDefault="009D342B" w:rsidP="00831A85">
      <w:pPr>
        <w:jc w:val="right"/>
        <w:rPr>
          <w:sz w:val="24"/>
          <w:szCs w:val="24"/>
        </w:rPr>
      </w:pPr>
    </w:p>
    <w:p w:rsidR="009D342B" w:rsidRPr="00167F36" w:rsidRDefault="009D342B" w:rsidP="00831A85">
      <w:pPr>
        <w:rPr>
          <w:sz w:val="24"/>
          <w:szCs w:val="24"/>
        </w:rPr>
      </w:pPr>
      <w:r w:rsidRPr="00167F36">
        <w:rPr>
          <w:b/>
          <w:bCs/>
          <w:sz w:val="24"/>
          <w:szCs w:val="24"/>
        </w:rPr>
        <w:t>Повышение квалификации учителей</w:t>
      </w:r>
      <w:r w:rsidRPr="00167F36">
        <w:rPr>
          <w:sz w:val="24"/>
          <w:szCs w:val="24"/>
        </w:rPr>
        <w:br/>
        <w:t>1. Посещение семинаров, лекций,  в школе, районе.</w:t>
      </w:r>
      <w:r w:rsidRPr="00167F36">
        <w:rPr>
          <w:sz w:val="24"/>
          <w:szCs w:val="24"/>
        </w:rPr>
        <w:br/>
        <w:t>2. Прохождение курсов повышения квалификации.</w:t>
      </w:r>
    </w:p>
    <w:p w:rsidR="009D342B" w:rsidRPr="001A437B" w:rsidRDefault="009D342B" w:rsidP="00831A85">
      <w:pPr>
        <w:rPr>
          <w:sz w:val="24"/>
          <w:szCs w:val="24"/>
        </w:rPr>
      </w:pPr>
      <w:r>
        <w:rPr>
          <w:sz w:val="24"/>
          <w:szCs w:val="24"/>
        </w:rPr>
        <w:t>3. Участие в конференциях, вебинарах.</w:t>
      </w:r>
      <w:r w:rsidRPr="00167F36">
        <w:rPr>
          <w:sz w:val="24"/>
          <w:szCs w:val="24"/>
        </w:rPr>
        <w:br/>
      </w:r>
    </w:p>
    <w:p w:rsidR="009D342B" w:rsidRDefault="009D342B" w:rsidP="00831A85">
      <w:pPr>
        <w:jc w:val="right"/>
        <w:rPr>
          <w:sz w:val="24"/>
          <w:szCs w:val="24"/>
        </w:rPr>
      </w:pPr>
    </w:p>
    <w:p w:rsidR="009D342B" w:rsidRDefault="009D342B" w:rsidP="00831A85">
      <w:pPr>
        <w:pStyle w:val="Heading1"/>
        <w:pBdr>
          <w:bottom w:val="single" w:sz="6" w:space="3" w:color="D6DDB9"/>
        </w:pBdr>
        <w:spacing w:before="120" w:after="120" w:line="495" w:lineRule="atLeast"/>
        <w:ind w:left="150" w:right="150"/>
        <w:rPr>
          <w:rFonts w:ascii="Trebuchet MS" w:hAnsi="Trebuchet MS"/>
          <w:sz w:val="41"/>
          <w:szCs w:val="41"/>
        </w:rPr>
      </w:pPr>
    </w:p>
    <w:p w:rsidR="009D342B" w:rsidRDefault="009D342B" w:rsidP="00831A85">
      <w:pPr>
        <w:jc w:val="right"/>
        <w:rPr>
          <w:sz w:val="24"/>
          <w:szCs w:val="24"/>
        </w:rPr>
      </w:pPr>
    </w:p>
    <w:p w:rsidR="009D342B" w:rsidRDefault="009D342B" w:rsidP="00831A85">
      <w:pPr>
        <w:jc w:val="right"/>
        <w:rPr>
          <w:sz w:val="24"/>
          <w:szCs w:val="24"/>
        </w:rPr>
      </w:pPr>
    </w:p>
    <w:p w:rsidR="009D342B" w:rsidRDefault="009D342B" w:rsidP="00831A85">
      <w:pPr>
        <w:jc w:val="right"/>
        <w:rPr>
          <w:sz w:val="24"/>
          <w:szCs w:val="24"/>
        </w:rPr>
      </w:pPr>
    </w:p>
    <w:p w:rsidR="009D342B" w:rsidRDefault="009D342B" w:rsidP="00831A85">
      <w:pPr>
        <w:tabs>
          <w:tab w:val="left" w:pos="8340"/>
        </w:tabs>
        <w:ind w:left="720"/>
        <w:jc w:val="center"/>
        <w:rPr>
          <w:b/>
          <w:bCs/>
          <w:sz w:val="24"/>
          <w:szCs w:val="24"/>
        </w:rPr>
      </w:pPr>
    </w:p>
    <w:p w:rsidR="009D342B" w:rsidRDefault="009D342B"/>
    <w:sectPr w:rsidR="009D342B" w:rsidSect="002F1DF1">
      <w:footerReference w:type="even" r:id="rId8"/>
      <w:footerReference w:type="default" r:id="rId9"/>
      <w:pgSz w:w="11906" w:h="16838"/>
      <w:pgMar w:top="85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42B" w:rsidRDefault="009D342B" w:rsidP="00D85B28">
      <w:r>
        <w:separator/>
      </w:r>
    </w:p>
  </w:endnote>
  <w:endnote w:type="continuationSeparator" w:id="0">
    <w:p w:rsidR="009D342B" w:rsidRDefault="009D342B" w:rsidP="00D85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42B" w:rsidRDefault="009D342B" w:rsidP="000406F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342B" w:rsidRDefault="009D342B" w:rsidP="000406F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42B" w:rsidRDefault="009D342B" w:rsidP="000406F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9D342B" w:rsidRDefault="009D342B" w:rsidP="000406F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42B" w:rsidRDefault="009D342B" w:rsidP="00D85B28">
      <w:r>
        <w:separator/>
      </w:r>
    </w:p>
  </w:footnote>
  <w:footnote w:type="continuationSeparator" w:id="0">
    <w:p w:rsidR="009D342B" w:rsidRDefault="009D342B" w:rsidP="00D85B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94089"/>
    <w:multiLevelType w:val="hybridMultilevel"/>
    <w:tmpl w:val="E4FC4308"/>
    <w:lvl w:ilvl="0" w:tplc="504CE814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9361E2"/>
    <w:multiLevelType w:val="hybridMultilevel"/>
    <w:tmpl w:val="B6661472"/>
    <w:lvl w:ilvl="0" w:tplc="6E72A7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D1009"/>
    <w:multiLevelType w:val="multilevel"/>
    <w:tmpl w:val="A3A687DC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  <w:color w:val="333333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  <w:color w:val="333333"/>
      </w:rPr>
    </w:lvl>
  </w:abstractNum>
  <w:abstractNum w:abstractNumId="3">
    <w:nsid w:val="1BE430B4"/>
    <w:multiLevelType w:val="hybridMultilevel"/>
    <w:tmpl w:val="E4FC4308"/>
    <w:lvl w:ilvl="0" w:tplc="504CE814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245BB0"/>
    <w:multiLevelType w:val="hybridMultilevel"/>
    <w:tmpl w:val="E4FC4308"/>
    <w:lvl w:ilvl="0" w:tplc="504CE814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4663AB"/>
    <w:multiLevelType w:val="hybridMultilevel"/>
    <w:tmpl w:val="E4FC4308"/>
    <w:lvl w:ilvl="0" w:tplc="504CE814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F3A626F"/>
    <w:multiLevelType w:val="hybridMultilevel"/>
    <w:tmpl w:val="3386F46A"/>
    <w:lvl w:ilvl="0" w:tplc="6E72A7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D84F5E"/>
    <w:multiLevelType w:val="hybridMultilevel"/>
    <w:tmpl w:val="8F4A6E8C"/>
    <w:lvl w:ilvl="0" w:tplc="6E72A7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5D2691"/>
    <w:multiLevelType w:val="multilevel"/>
    <w:tmpl w:val="8E7A5C9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9">
    <w:nsid w:val="549B0664"/>
    <w:multiLevelType w:val="hybridMultilevel"/>
    <w:tmpl w:val="DA6CFACE"/>
    <w:lvl w:ilvl="0" w:tplc="6E72A7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791F00"/>
    <w:multiLevelType w:val="hybridMultilevel"/>
    <w:tmpl w:val="F8744598"/>
    <w:lvl w:ilvl="0" w:tplc="6E72A72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C1CCA"/>
    <w:multiLevelType w:val="multilevel"/>
    <w:tmpl w:val="625A8ECE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2">
    <w:nsid w:val="77694B75"/>
    <w:multiLevelType w:val="multilevel"/>
    <w:tmpl w:val="3C285A9A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3">
    <w:nsid w:val="7DDE6FF4"/>
    <w:multiLevelType w:val="hybridMultilevel"/>
    <w:tmpl w:val="E6AE4236"/>
    <w:lvl w:ilvl="0" w:tplc="A29E1F44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504CE814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6"/>
  </w:num>
  <w:num w:numId="8">
    <w:abstractNumId w:val="7"/>
  </w:num>
  <w:num w:numId="9">
    <w:abstractNumId w:val="11"/>
  </w:num>
  <w:num w:numId="10">
    <w:abstractNumId w:val="1"/>
  </w:num>
  <w:num w:numId="11">
    <w:abstractNumId w:val="9"/>
  </w:num>
  <w:num w:numId="12">
    <w:abstractNumId w:val="8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A85"/>
    <w:rsid w:val="00026AB3"/>
    <w:rsid w:val="000406F5"/>
    <w:rsid w:val="00065D6C"/>
    <w:rsid w:val="00111CE6"/>
    <w:rsid w:val="00167F36"/>
    <w:rsid w:val="00177B23"/>
    <w:rsid w:val="001A437B"/>
    <w:rsid w:val="00207A72"/>
    <w:rsid w:val="00282C45"/>
    <w:rsid w:val="002C4952"/>
    <w:rsid w:val="002F1DF1"/>
    <w:rsid w:val="0030300E"/>
    <w:rsid w:val="003874B9"/>
    <w:rsid w:val="004954B6"/>
    <w:rsid w:val="00555368"/>
    <w:rsid w:val="006B0829"/>
    <w:rsid w:val="00782B54"/>
    <w:rsid w:val="007B45AE"/>
    <w:rsid w:val="00831A85"/>
    <w:rsid w:val="008C6BC6"/>
    <w:rsid w:val="008D0377"/>
    <w:rsid w:val="009462CC"/>
    <w:rsid w:val="009A3D5C"/>
    <w:rsid w:val="009D342B"/>
    <w:rsid w:val="00A17B63"/>
    <w:rsid w:val="00AC2E01"/>
    <w:rsid w:val="00B86FFB"/>
    <w:rsid w:val="00B941D4"/>
    <w:rsid w:val="00C341E9"/>
    <w:rsid w:val="00D85B28"/>
    <w:rsid w:val="00D91C99"/>
    <w:rsid w:val="00DE4EB2"/>
    <w:rsid w:val="00DF1C02"/>
    <w:rsid w:val="00E56837"/>
    <w:rsid w:val="00E71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A85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31A8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831A8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31A8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31A85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31A8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31A85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NormalWeb">
    <w:name w:val="Normal (Web)"/>
    <w:basedOn w:val="Normal"/>
    <w:uiPriority w:val="99"/>
    <w:rsid w:val="00831A85"/>
    <w:pPr>
      <w:spacing w:before="100" w:beforeAutospacing="1" w:after="100" w:afterAutospacing="1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31A8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31A85"/>
    <w:rPr>
      <w:rFonts w:ascii="Times New Roman" w:hAnsi="Times New Roman" w:cs="Times New Roman"/>
      <w:sz w:val="20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831A85"/>
    <w:rPr>
      <w:rFonts w:cs="Times New Roman"/>
      <w:b/>
    </w:rPr>
  </w:style>
  <w:style w:type="character" w:styleId="PageNumber">
    <w:name w:val="page number"/>
    <w:basedOn w:val="DefaultParagraphFont"/>
    <w:uiPriority w:val="99"/>
    <w:rsid w:val="00831A85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1A8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NoSpacing">
    <w:name w:val="No Spacing"/>
    <w:uiPriority w:val="99"/>
    <w:qFormat/>
    <w:rsid w:val="00831A85"/>
    <w:rPr>
      <w:rFonts w:eastAsia="Times New Roman"/>
    </w:rPr>
  </w:style>
  <w:style w:type="table" w:styleId="TableGrid">
    <w:name w:val="Table Grid"/>
    <w:basedOn w:val="TableNormal"/>
    <w:uiPriority w:val="99"/>
    <w:rsid w:val="00DF1C0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D85B28"/>
    <w:pPr>
      <w:spacing w:after="200" w:line="276" w:lineRule="auto"/>
    </w:pPr>
    <w:rPr>
      <w:rFonts w:ascii="Calibri" w:hAnsi="Calibri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D85B28"/>
    <w:rPr>
      <w:rFonts w:ascii="Calibri" w:hAnsi="Calibri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D85B28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7</Pages>
  <Words>1611</Words>
  <Characters>9188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2019-03-25T10:24:00Z</cp:lastPrinted>
  <dcterms:created xsi:type="dcterms:W3CDTF">2019-03-25T09:30:00Z</dcterms:created>
  <dcterms:modified xsi:type="dcterms:W3CDTF">2019-03-29T14:17:00Z</dcterms:modified>
</cp:coreProperties>
</file>